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3093D" w14:textId="2F182016" w:rsidR="00903CB9" w:rsidRPr="00903CB9" w:rsidRDefault="00707A2A" w:rsidP="00903CB9">
      <w:pPr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D1843F" wp14:editId="3F78C3A8">
                <wp:simplePos x="0" y="0"/>
                <wp:positionH relativeFrom="column">
                  <wp:posOffset>4953346</wp:posOffset>
                </wp:positionH>
                <wp:positionV relativeFrom="paragraph">
                  <wp:posOffset>2771775</wp:posOffset>
                </wp:positionV>
                <wp:extent cx="4739583" cy="2725420"/>
                <wp:effectExtent l="0" t="0" r="0" b="0"/>
                <wp:wrapNone/>
                <wp:docPr id="8" name="Text Box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739583" cy="272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19CCCB" w14:textId="77777777" w:rsidR="00426369" w:rsidRPr="00426369" w:rsidRDefault="009E5CD4" w:rsidP="00210D4F">
                            <w:pPr>
                              <w:pStyle w:val="-FrontKurzinfo"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426369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Mit allen Sinnen</w:t>
                            </w:r>
                          </w:p>
                          <w:p w14:paraId="17FDE2C6" w14:textId="384C47F6" w:rsidR="00863B98" w:rsidRDefault="009E5CD4" w:rsidP="00863B98">
                            <w:pPr>
                              <w:pStyle w:val="-FrontKurzinf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13286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dem Leben auf der Spur</w:t>
                            </w:r>
                          </w:p>
                          <w:p w14:paraId="030D07CB" w14:textId="77777777" w:rsidR="009D2D00" w:rsidRDefault="009D2D00" w:rsidP="00863B98">
                            <w:pPr>
                              <w:pStyle w:val="-FrontKurzinf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7EE33DA" w14:textId="55C39A8D" w:rsidR="00653965" w:rsidRDefault="009D2D00" w:rsidP="00863B98">
                            <w:pPr>
                              <w:pStyle w:val="-FrontKurzinf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Tageslager</w:t>
                            </w:r>
                            <w:r w:rsidR="0013541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im Kirchgemeindehaus Wülflingen</w:t>
                            </w:r>
                          </w:p>
                          <w:p w14:paraId="0B692A4F" w14:textId="63C6B724" w:rsidR="007B1F5F" w:rsidRDefault="002329D0" w:rsidP="00863B98">
                            <w:pPr>
                              <w:pStyle w:val="-FrontKurzinf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Dienstag, </w:t>
                            </w:r>
                            <w:r w:rsidR="0013541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09. – </w:t>
                            </w:r>
                            <w:r w:rsidR="0007383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Freitag,</w:t>
                            </w:r>
                            <w:r w:rsidR="0013541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12. Februar 2027</w:t>
                            </w:r>
                          </w:p>
                          <w:p w14:paraId="29524ADE" w14:textId="053D1DE8" w:rsidR="00863B98" w:rsidRDefault="00CF2AE9" w:rsidP="00863B98">
                            <w:pPr>
                              <w:pStyle w:val="-FrontKurzinf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730B2DE" w14:textId="0010C838" w:rsidR="0005011C" w:rsidRPr="00993EEA" w:rsidRDefault="0079097A" w:rsidP="00863B98">
                            <w:pPr>
                              <w:pStyle w:val="-FrontKurzinf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Leitung: Rahel Schönberger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D1843F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margin-left:390.05pt;margin-top:218.25pt;width:373.2pt;height:21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" filled="f" stroked="f">
                <o:lock v:ext="edit" aspectratio="t"/>
                <v:textbox>
                  <w:txbxContent>
                    <w:p w14:paraId="1819CCCB" w14:textId="77777777" w:rsidR="00426369" w:rsidRPr="00426369" w:rsidRDefault="009E5CD4" w:rsidP="00210D4F">
                      <w:pPr>
                        <w:pStyle w:val="-FrontKurzinfo"/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426369">
                        <w:rPr>
                          <w:b/>
                          <w:bCs/>
                          <w:sz w:val="72"/>
                          <w:szCs w:val="72"/>
                        </w:rPr>
                        <w:t>Mit allen Sinnen</w:t>
                      </w:r>
                    </w:p>
                    <w:p w14:paraId="17FDE2C6" w14:textId="384C47F6" w:rsidR="00863B98" w:rsidRDefault="009E5CD4" w:rsidP="00863B98">
                      <w:pPr>
                        <w:pStyle w:val="-FrontKurzinf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613286">
                        <w:rPr>
                          <w:b/>
                          <w:bCs/>
                          <w:sz w:val="32"/>
                          <w:szCs w:val="32"/>
                        </w:rPr>
                        <w:t>dem Leben auf der Spur</w:t>
                      </w:r>
                    </w:p>
                    <w:p w14:paraId="030D07CB" w14:textId="77777777" w:rsidR="009D2D00" w:rsidRDefault="009D2D00" w:rsidP="00863B98">
                      <w:pPr>
                        <w:pStyle w:val="-FrontKurzinf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7EE33DA" w14:textId="55C39A8D" w:rsidR="00653965" w:rsidRDefault="009D2D00" w:rsidP="00863B98">
                      <w:pPr>
                        <w:pStyle w:val="-FrontKurzinf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Tageslager</w:t>
                      </w:r>
                      <w:r w:rsidR="0013541C">
                        <w:rPr>
                          <w:b/>
                          <w:bCs/>
                          <w:sz w:val="32"/>
                          <w:szCs w:val="32"/>
                        </w:rPr>
                        <w:t xml:space="preserve"> im Kirchgemeindehaus Wülflingen</w:t>
                      </w:r>
                    </w:p>
                    <w:p w14:paraId="0B692A4F" w14:textId="63C6B724" w:rsidR="007B1F5F" w:rsidRDefault="002329D0" w:rsidP="00863B98">
                      <w:pPr>
                        <w:pStyle w:val="-FrontKurzinf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Dienstag, </w:t>
                      </w:r>
                      <w:r w:rsidR="0013541C">
                        <w:rPr>
                          <w:b/>
                          <w:bCs/>
                          <w:sz w:val="32"/>
                          <w:szCs w:val="32"/>
                        </w:rPr>
                        <w:t xml:space="preserve">09. – </w:t>
                      </w:r>
                      <w:r w:rsidR="0007383A">
                        <w:rPr>
                          <w:b/>
                          <w:bCs/>
                          <w:sz w:val="32"/>
                          <w:szCs w:val="32"/>
                        </w:rPr>
                        <w:t>Freitag,</w:t>
                      </w:r>
                      <w:r w:rsidR="0013541C">
                        <w:rPr>
                          <w:b/>
                          <w:bCs/>
                          <w:sz w:val="32"/>
                          <w:szCs w:val="32"/>
                        </w:rPr>
                        <w:t>12. Februar 2027</w:t>
                      </w:r>
                    </w:p>
                    <w:p w14:paraId="29524ADE" w14:textId="053D1DE8" w:rsidR="00863B98" w:rsidRDefault="00CF2AE9" w:rsidP="00863B98">
                      <w:pPr>
                        <w:pStyle w:val="-FrontKurzinf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5730B2DE" w14:textId="0010C838" w:rsidR="0005011C" w:rsidRPr="00993EEA" w:rsidRDefault="0079097A" w:rsidP="00863B98">
                      <w:pPr>
                        <w:pStyle w:val="-FrontKurzinf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Leitung: Rahel Schönberger</w:t>
                      </w:r>
                    </w:p>
                  </w:txbxContent>
                </v:textbox>
              </v:shape>
            </w:pict>
          </mc:Fallback>
        </mc:AlternateContent>
      </w:r>
      <w:r w:rsidR="00552BF1">
        <w:rPr>
          <w:noProof/>
          <w:lang w:val="de-CH" w:eastAsia="de-CH"/>
        </w:rPr>
        <w:drawing>
          <wp:anchor distT="0" distB="0" distL="114300" distR="114300" simplePos="0" relativeHeight="251712512" behindDoc="0" locked="0" layoutInCell="1" allowOverlap="1" wp14:anchorId="447E978B" wp14:editId="14391DDA">
            <wp:simplePos x="0" y="0"/>
            <wp:positionH relativeFrom="column">
              <wp:posOffset>4957380</wp:posOffset>
            </wp:positionH>
            <wp:positionV relativeFrom="paragraph">
              <wp:posOffset>-376309</wp:posOffset>
            </wp:positionV>
            <wp:extent cx="4732758" cy="3110230"/>
            <wp:effectExtent l="0" t="0" r="0" b="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711" cy="3111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097A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113A8E1F" wp14:editId="39296E41">
                <wp:simplePos x="0" y="0"/>
                <wp:positionH relativeFrom="column">
                  <wp:posOffset>4961928</wp:posOffset>
                </wp:positionH>
                <wp:positionV relativeFrom="paragraph">
                  <wp:posOffset>3790808</wp:posOffset>
                </wp:positionV>
                <wp:extent cx="4728210" cy="1689100"/>
                <wp:effectExtent l="0" t="0" r="0" b="6350"/>
                <wp:wrapNone/>
                <wp:docPr id="6" name="Rectangl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728210" cy="16891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79BC"/>
                            </a:gs>
                            <a:gs pos="100000">
                              <a:srgbClr val="0079BC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4A2AA7" id="Rectangle 27" o:spid="_x0000_s1026" style="position:absolute;margin-left:390.7pt;margin-top:298.5pt;width:372.3pt;height:133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" fillcolor="#0079bc" stroked="f" strokecolor="#f2f2f2" strokeweight="3pt">
                <v:fill color2="#0079bc" focus="100%" type="gradient"/>
                <v:shadow color="#243f60" opacity=".5" offset="1pt"/>
                <o:lock v:ext="edit" aspectratio="t"/>
              </v:rect>
            </w:pict>
          </mc:Fallback>
        </mc:AlternateContent>
      </w:r>
      <w:r w:rsidR="0079097A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7A056F8" wp14:editId="6E7AA411">
                <wp:simplePos x="0" y="0"/>
                <wp:positionH relativeFrom="column">
                  <wp:posOffset>4961928</wp:posOffset>
                </wp:positionH>
                <wp:positionV relativeFrom="paragraph">
                  <wp:posOffset>2721733</wp:posOffset>
                </wp:positionV>
                <wp:extent cx="4728523" cy="1076325"/>
                <wp:effectExtent l="0" t="0" r="0" b="9525"/>
                <wp:wrapNone/>
                <wp:docPr id="7" name="Rectangl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728523" cy="1076325"/>
                        </a:xfrm>
                        <a:prstGeom prst="rect">
                          <a:avLst/>
                        </a:prstGeom>
                        <a:solidFill>
                          <a:srgbClr val="0079BC">
                            <a:alpha val="49019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8652F4" id="Rectangle 28" o:spid="_x0000_s1026" style="position:absolute;margin-left:390.7pt;margin-top:214.3pt;width:372.3pt;height:84.75pt;z-index:251631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" fillcolor="#0079bc" stroked="f" strokecolor="#f2f2f2" strokeweight="3pt">
                <v:fill opacity="32125f"/>
                <v:shadow color="#243f60" opacity=".5" offset="1pt"/>
                <o:lock v:ext="edit" aspectratio="t"/>
              </v:rect>
            </w:pict>
          </mc:Fallback>
        </mc:AlternateContent>
      </w:r>
      <w:r w:rsidR="00075A31" w:rsidRPr="00812971">
        <w:rPr>
          <w:rFonts w:ascii="Times New Roman" w:hAnsi="Times New Roman"/>
          <w:noProof/>
          <w:sz w:val="24"/>
          <w:szCs w:val="24"/>
          <w:lang w:val="de-CH" w:eastAsia="de-CH"/>
        </w:rPr>
        <w:drawing>
          <wp:anchor distT="0" distB="0" distL="114300" distR="114300" simplePos="0" relativeHeight="251726848" behindDoc="0" locked="0" layoutInCell="1" allowOverlap="1" wp14:anchorId="1DFF10F8" wp14:editId="78E00076">
            <wp:simplePos x="0" y="0"/>
            <wp:positionH relativeFrom="margin">
              <wp:align>right</wp:align>
            </wp:positionH>
            <wp:positionV relativeFrom="paragraph">
              <wp:posOffset>-1432580</wp:posOffset>
            </wp:positionV>
            <wp:extent cx="1234912" cy="344078"/>
            <wp:effectExtent l="0" t="0" r="3810" b="0"/>
            <wp:wrapNone/>
            <wp:docPr id="22" name="il_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l_fi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912" cy="3440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318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995B91" wp14:editId="4B93ADDB">
                <wp:simplePos x="0" y="0"/>
                <wp:positionH relativeFrom="column">
                  <wp:posOffset>7303770</wp:posOffset>
                </wp:positionH>
                <wp:positionV relativeFrom="paragraph">
                  <wp:posOffset>-581025</wp:posOffset>
                </wp:positionV>
                <wp:extent cx="2374900" cy="176530"/>
                <wp:effectExtent l="0" t="0" r="6350" b="13970"/>
                <wp:wrapNone/>
                <wp:docPr id="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0D39A5" w14:textId="47A2188F" w:rsidR="002E3CD9" w:rsidRDefault="00940318" w:rsidP="00940318">
                            <w:pPr>
                              <w:jc w:val="right"/>
                            </w:pPr>
                            <w:r w:rsidRPr="00940318">
                              <w:rPr>
                                <w:rFonts w:ascii="Arial" w:hAnsi="Arial" w:cs="Arial"/>
                                <w:b/>
                                <w:color w:val="0079BC"/>
                                <w:sz w:val="18"/>
                                <w:szCs w:val="18"/>
                              </w:rPr>
                              <w:t>www.refwuelflingen</w:t>
                            </w:r>
                            <w:r w:rsidR="00775F7A">
                              <w:rPr>
                                <w:rFonts w:ascii="Arial" w:hAnsi="Arial" w:cs="Arial"/>
                                <w:b/>
                                <w:color w:val="0079BC"/>
                                <w:sz w:val="18"/>
                                <w:szCs w:val="18"/>
                              </w:rPr>
                              <w:t>.ch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95B91" id="Text Box 32" o:spid="_x0000_s1027" type="#_x0000_t202" style="position:absolute;margin-left:575.1pt;margin-top:-45.75pt;width:187pt;height:13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" filled="f" stroked="f">
                <v:textbox inset="0,0,0,0">
                  <w:txbxContent>
                    <w:p w14:paraId="150D39A5" w14:textId="47A2188F" w:rsidR="002E3CD9" w:rsidRDefault="00940318" w:rsidP="00940318">
                      <w:pPr>
                        <w:jc w:val="right"/>
                      </w:pPr>
                      <w:r w:rsidRPr="00940318">
                        <w:rPr>
                          <w:rFonts w:ascii="Arial" w:hAnsi="Arial" w:cs="Arial"/>
                          <w:b/>
                          <w:color w:val="0079BC"/>
                          <w:sz w:val="18"/>
                          <w:szCs w:val="18"/>
                        </w:rPr>
                        <w:t>www.refwuelflingen</w:t>
                      </w:r>
                      <w:r w:rsidR="00775F7A">
                        <w:rPr>
                          <w:rFonts w:ascii="Arial" w:hAnsi="Arial" w:cs="Arial"/>
                          <w:b/>
                          <w:color w:val="0079BC"/>
                          <w:sz w:val="18"/>
                          <w:szCs w:val="18"/>
                        </w:rPr>
                        <w:t>.ch</w:t>
                      </w:r>
                    </w:p>
                  </w:txbxContent>
                </v:textbox>
              </v:shape>
            </w:pict>
          </mc:Fallback>
        </mc:AlternateContent>
      </w:r>
      <w:r w:rsidR="003A25FC" w:rsidRPr="008B3CB4"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5DD9DF" wp14:editId="585A7998">
                <wp:simplePos x="0" y="0"/>
                <wp:positionH relativeFrom="page">
                  <wp:posOffset>830276</wp:posOffset>
                </wp:positionH>
                <wp:positionV relativeFrom="page">
                  <wp:posOffset>5857875</wp:posOffset>
                </wp:positionV>
                <wp:extent cx="2886075" cy="1403985"/>
                <wp:effectExtent l="0" t="0" r="0" b="127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DB714" w14:textId="5571C652" w:rsidR="002E3CD9" w:rsidRPr="004B0082" w:rsidRDefault="002E3CD9" w:rsidP="002E3CD9">
                            <w:pPr>
                              <w:pStyle w:val="-RckseiteAbsender"/>
                              <w:rPr>
                                <w:b w:val="0"/>
                              </w:rPr>
                            </w:pPr>
                            <w:r w:rsidRPr="004B0082">
                              <w:rPr>
                                <w:b w:val="0"/>
                              </w:rPr>
                              <w:t>Reformierte Kirch</w:t>
                            </w:r>
                            <w:r w:rsidR="003066EE">
                              <w:rPr>
                                <w:b w:val="0"/>
                              </w:rPr>
                              <w:t>gemeinde</w:t>
                            </w:r>
                            <w:r w:rsidRPr="004B0082">
                              <w:rPr>
                                <w:b w:val="0"/>
                              </w:rPr>
                              <w:t xml:space="preserve"> </w:t>
                            </w:r>
                            <w:r w:rsidR="00940318" w:rsidRPr="004B0082">
                              <w:rPr>
                                <w:b w:val="0"/>
                              </w:rPr>
                              <w:t>Wülflingen</w:t>
                            </w:r>
                          </w:p>
                          <w:p w14:paraId="27956291" w14:textId="2BC9A5D1" w:rsidR="002E3CD9" w:rsidRPr="004B0082" w:rsidRDefault="000A6D48" w:rsidP="002E3CD9">
                            <w:pPr>
                              <w:pStyle w:val="-RckseiteAbsend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Rahel Schönberger</w:t>
                            </w:r>
                            <w:r w:rsidR="00F823FF">
                              <w:rPr>
                                <w:b w:val="0"/>
                              </w:rPr>
                              <w:t>, Soziald</w:t>
                            </w:r>
                            <w:r w:rsidR="004B0082">
                              <w:rPr>
                                <w:b w:val="0"/>
                              </w:rPr>
                              <w:t>iakonin</w:t>
                            </w:r>
                          </w:p>
                          <w:p w14:paraId="28F32886" w14:textId="77777777" w:rsidR="00940318" w:rsidRPr="004B0082" w:rsidRDefault="00940318" w:rsidP="00940318">
                            <w:pPr>
                              <w:pStyle w:val="-RckseiteAbsender"/>
                              <w:rPr>
                                <w:b w:val="0"/>
                              </w:rPr>
                            </w:pPr>
                            <w:r w:rsidRPr="004B0082">
                              <w:rPr>
                                <w:b w:val="0"/>
                              </w:rPr>
                              <w:t>Lindenplatz 12</w:t>
                            </w:r>
                          </w:p>
                          <w:p w14:paraId="136659F9" w14:textId="77777777" w:rsidR="00940318" w:rsidRPr="004B0082" w:rsidRDefault="00940318" w:rsidP="00940318">
                            <w:pPr>
                              <w:pStyle w:val="-RckseiteAbsender"/>
                              <w:rPr>
                                <w:b w:val="0"/>
                              </w:rPr>
                            </w:pPr>
                            <w:r w:rsidRPr="004B0082">
                              <w:rPr>
                                <w:b w:val="0"/>
                              </w:rPr>
                              <w:t>8408 Winterthur</w:t>
                            </w:r>
                          </w:p>
                          <w:p w14:paraId="58966F43" w14:textId="32F1667D" w:rsidR="00940318" w:rsidRPr="004B0082" w:rsidRDefault="00940318" w:rsidP="00940318">
                            <w:pPr>
                              <w:pStyle w:val="-RckseiteAbsender"/>
                              <w:rPr>
                                <w:b w:val="0"/>
                              </w:rPr>
                            </w:pPr>
                            <w:r w:rsidRPr="004B0082">
                              <w:rPr>
                                <w:b w:val="0"/>
                              </w:rPr>
                              <w:t xml:space="preserve">Telefon 052 223 17 </w:t>
                            </w:r>
                            <w:r w:rsidR="00876562">
                              <w:rPr>
                                <w:b w:val="0"/>
                              </w:rPr>
                              <w:t>84</w:t>
                            </w:r>
                            <w:r w:rsidR="00050C7C">
                              <w:rPr>
                                <w:b w:val="0"/>
                              </w:rPr>
                              <w:t>/ 078 711 35 07</w:t>
                            </w:r>
                          </w:p>
                          <w:p w14:paraId="1E3733F6" w14:textId="4E67F212" w:rsidR="00940318" w:rsidRPr="004B0082" w:rsidRDefault="000A6D48" w:rsidP="00940318">
                            <w:pPr>
                              <w:pStyle w:val="-RckseiteAbsend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rahel.schoenberger@</w:t>
                            </w:r>
                            <w:r w:rsidR="00876562">
                              <w:rPr>
                                <w:b w:val="0"/>
                              </w:rPr>
                              <w:t>reformiert-winterthur.ch</w:t>
                            </w:r>
                          </w:p>
                          <w:p w14:paraId="46D116F2" w14:textId="65431C35" w:rsidR="002E3CD9" w:rsidRPr="004B0082" w:rsidRDefault="00940318" w:rsidP="00940318">
                            <w:pPr>
                              <w:pStyle w:val="-RckseiteAbsender"/>
                              <w:rPr>
                                <w:b w:val="0"/>
                              </w:rPr>
                            </w:pPr>
                            <w:r w:rsidRPr="004B0082">
                              <w:rPr>
                                <w:b w:val="0"/>
                              </w:rPr>
                              <w:t>www.ref</w:t>
                            </w:r>
                            <w:r w:rsidR="00050C7C">
                              <w:rPr>
                                <w:b w:val="0"/>
                              </w:rPr>
                              <w:t>wuelflingen.ch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5DD9DF" id="Textfeld 2" o:spid="_x0000_s1028" type="#_x0000_t202" style="position:absolute;margin-left:65.4pt;margin-top:461.25pt;width:227.25pt;height:110.55pt;z-index:251681792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" filled="f" stroked="f">
                <v:textbox style="mso-fit-shape-to-text:t">
                  <w:txbxContent>
                    <w:p w14:paraId="51EDB714" w14:textId="5571C652" w:rsidR="002E3CD9" w:rsidRPr="004B0082" w:rsidRDefault="002E3CD9" w:rsidP="002E3CD9">
                      <w:pPr>
                        <w:pStyle w:val="-RckseiteAbsender"/>
                        <w:rPr>
                          <w:b w:val="0"/>
                        </w:rPr>
                      </w:pPr>
                      <w:r w:rsidRPr="004B0082">
                        <w:rPr>
                          <w:b w:val="0"/>
                        </w:rPr>
                        <w:t>Reformierte Kirch</w:t>
                      </w:r>
                      <w:r w:rsidR="003066EE">
                        <w:rPr>
                          <w:b w:val="0"/>
                        </w:rPr>
                        <w:t>gemeinde</w:t>
                      </w:r>
                      <w:r w:rsidRPr="004B0082">
                        <w:rPr>
                          <w:b w:val="0"/>
                        </w:rPr>
                        <w:t xml:space="preserve"> </w:t>
                      </w:r>
                      <w:r w:rsidR="00940318" w:rsidRPr="004B0082">
                        <w:rPr>
                          <w:b w:val="0"/>
                        </w:rPr>
                        <w:t>Wülflingen</w:t>
                      </w:r>
                    </w:p>
                    <w:p w14:paraId="27956291" w14:textId="2BC9A5D1" w:rsidR="002E3CD9" w:rsidRPr="004B0082" w:rsidRDefault="000A6D48" w:rsidP="002E3CD9">
                      <w:pPr>
                        <w:pStyle w:val="-RckseiteAbsender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Rahel Schönberger</w:t>
                      </w:r>
                      <w:r w:rsidR="00F823FF">
                        <w:rPr>
                          <w:b w:val="0"/>
                        </w:rPr>
                        <w:t>, Soziald</w:t>
                      </w:r>
                      <w:r w:rsidR="004B0082">
                        <w:rPr>
                          <w:b w:val="0"/>
                        </w:rPr>
                        <w:t>iakonin</w:t>
                      </w:r>
                    </w:p>
                    <w:p w14:paraId="28F32886" w14:textId="77777777" w:rsidR="00940318" w:rsidRPr="004B0082" w:rsidRDefault="00940318" w:rsidP="00940318">
                      <w:pPr>
                        <w:pStyle w:val="-RckseiteAbsender"/>
                        <w:rPr>
                          <w:b w:val="0"/>
                        </w:rPr>
                      </w:pPr>
                      <w:r w:rsidRPr="004B0082">
                        <w:rPr>
                          <w:b w:val="0"/>
                        </w:rPr>
                        <w:t>Lindenplatz 12</w:t>
                      </w:r>
                    </w:p>
                    <w:p w14:paraId="136659F9" w14:textId="77777777" w:rsidR="00940318" w:rsidRPr="004B0082" w:rsidRDefault="00940318" w:rsidP="00940318">
                      <w:pPr>
                        <w:pStyle w:val="-RckseiteAbsender"/>
                        <w:rPr>
                          <w:b w:val="0"/>
                        </w:rPr>
                      </w:pPr>
                      <w:r w:rsidRPr="004B0082">
                        <w:rPr>
                          <w:b w:val="0"/>
                        </w:rPr>
                        <w:t>8408 Winterthur</w:t>
                      </w:r>
                    </w:p>
                    <w:p w14:paraId="58966F43" w14:textId="32F1667D" w:rsidR="00940318" w:rsidRPr="004B0082" w:rsidRDefault="00940318" w:rsidP="00940318">
                      <w:pPr>
                        <w:pStyle w:val="-RckseiteAbsender"/>
                        <w:rPr>
                          <w:b w:val="0"/>
                        </w:rPr>
                      </w:pPr>
                      <w:r w:rsidRPr="004B0082">
                        <w:rPr>
                          <w:b w:val="0"/>
                        </w:rPr>
                        <w:t xml:space="preserve">Telefon 052 223 17 </w:t>
                      </w:r>
                      <w:r w:rsidR="00876562">
                        <w:rPr>
                          <w:b w:val="0"/>
                        </w:rPr>
                        <w:t>84</w:t>
                      </w:r>
                      <w:r w:rsidR="00050C7C">
                        <w:rPr>
                          <w:b w:val="0"/>
                        </w:rPr>
                        <w:t>/ 078 711 35 07</w:t>
                      </w:r>
                    </w:p>
                    <w:p w14:paraId="1E3733F6" w14:textId="4E67F212" w:rsidR="00940318" w:rsidRPr="004B0082" w:rsidRDefault="000A6D48" w:rsidP="00940318">
                      <w:pPr>
                        <w:pStyle w:val="-RckseiteAbsender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rahel.schoenberger@</w:t>
                      </w:r>
                      <w:r w:rsidR="00876562">
                        <w:rPr>
                          <w:b w:val="0"/>
                        </w:rPr>
                        <w:t>reformiert-winterthur.ch</w:t>
                      </w:r>
                    </w:p>
                    <w:p w14:paraId="46D116F2" w14:textId="65431C35" w:rsidR="002E3CD9" w:rsidRPr="004B0082" w:rsidRDefault="00940318" w:rsidP="00940318">
                      <w:pPr>
                        <w:pStyle w:val="-RckseiteAbsender"/>
                        <w:rPr>
                          <w:b w:val="0"/>
                        </w:rPr>
                      </w:pPr>
                      <w:r w:rsidRPr="004B0082">
                        <w:rPr>
                          <w:b w:val="0"/>
                        </w:rPr>
                        <w:t>www.ref</w:t>
                      </w:r>
                      <w:r w:rsidR="00050C7C">
                        <w:rPr>
                          <w:b w:val="0"/>
                        </w:rPr>
                        <w:t>wuelflingen.ch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07BA8">
        <w:rPr>
          <w:rFonts w:ascii="Arial" w:hAnsi="Arial" w:cs="Arial"/>
          <w:sz w:val="20"/>
          <w:szCs w:val="20"/>
          <w:lang w:val="de-CH"/>
        </w:rPr>
        <w:br w:type="page"/>
      </w:r>
    </w:p>
    <w:p w14:paraId="76A20BAE" w14:textId="23B274E5" w:rsidR="00903CB9" w:rsidRPr="00903CB9" w:rsidRDefault="005F68D8" w:rsidP="00903CB9">
      <w:pPr>
        <w:rPr>
          <w:rFonts w:ascii="Arial" w:hAnsi="Arial" w:cs="Arial"/>
          <w:sz w:val="20"/>
          <w:szCs w:val="20"/>
          <w:lang w:val="de-CH"/>
        </w:rPr>
      </w:pPr>
      <w:r>
        <w:rPr>
          <w:rFonts w:ascii="Arial" w:hAnsi="Arial" w:cs="Arial"/>
          <w:noProof/>
          <w:sz w:val="20"/>
          <w:szCs w:val="20"/>
          <w:lang w:val="de-CH"/>
        </w:rPr>
        <w:lastRenderedPageBreak/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EBA22FC" wp14:editId="76B2EC8A">
                <wp:simplePos x="0" y="0"/>
                <wp:positionH relativeFrom="margin">
                  <wp:posOffset>8416983</wp:posOffset>
                </wp:positionH>
                <wp:positionV relativeFrom="paragraph">
                  <wp:posOffset>416502</wp:posOffset>
                </wp:positionV>
                <wp:extent cx="796290" cy="665018"/>
                <wp:effectExtent l="0" t="0" r="22860" b="20955"/>
                <wp:wrapNone/>
                <wp:docPr id="810212587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96290" cy="665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916CA3" w14:textId="3497D9CC" w:rsidR="005E3693" w:rsidRPr="005F68D8" w:rsidRDefault="00FF7171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FF7171">
                              <w:rPr>
                                <w:noProof/>
                              </w:rPr>
                              <w:drawing>
                                <wp:inline distT="0" distB="0" distL="0" distR="0" wp14:anchorId="39D3F9FA" wp14:editId="6F7E3326">
                                  <wp:extent cx="586740" cy="588645"/>
                                  <wp:effectExtent l="0" t="0" r="3810" b="1905"/>
                                  <wp:docPr id="76319623" name="Grafik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319623" name="Grafik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6740" cy="5886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A22FC" id="Textfeld 8" o:spid="_x0000_s1029" type="#_x0000_t202" style="position:absolute;margin-left:662.75pt;margin-top:32.8pt;width:62.7pt;height:52.3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" fillcolor="white [3201]" strokeweight=".5pt">
                <v:textbox>
                  <w:txbxContent>
                    <w:p w14:paraId="13916CA3" w14:textId="3497D9CC" w:rsidR="005E3693" w:rsidRPr="005F68D8" w:rsidRDefault="00FF7171">
                      <w:pPr>
                        <w:rPr>
                          <w:sz w:val="48"/>
                          <w:szCs w:val="48"/>
                        </w:rPr>
                      </w:pPr>
                      <w:r w:rsidRPr="00FF7171">
                        <w:rPr>
                          <w:noProof/>
                        </w:rPr>
                        <w:drawing>
                          <wp:inline distT="0" distB="0" distL="0" distR="0" wp14:anchorId="39D3F9FA" wp14:editId="6F7E3326">
                            <wp:extent cx="586740" cy="588645"/>
                            <wp:effectExtent l="0" t="0" r="3810" b="1905"/>
                            <wp:docPr id="76319623" name="Grafik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319623" name="Grafik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6740" cy="5886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346C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91C9E6" wp14:editId="790E0933">
                <wp:simplePos x="0" y="0"/>
                <wp:positionH relativeFrom="column">
                  <wp:posOffset>4860577</wp:posOffset>
                </wp:positionH>
                <wp:positionV relativeFrom="paragraph">
                  <wp:posOffset>-1376019</wp:posOffset>
                </wp:positionV>
                <wp:extent cx="4977353" cy="6962775"/>
                <wp:effectExtent l="0" t="0" r="0" b="9525"/>
                <wp:wrapNone/>
                <wp:docPr id="2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7353" cy="696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C23B9" w14:textId="77777777" w:rsidR="00491A0C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de-DE"/>
                              </w:rPr>
                              <w:t xml:space="preserve">Auskünfte erteilt: </w:t>
                            </w:r>
                          </w:p>
                          <w:p w14:paraId="28D35CC8" w14:textId="0118E27C" w:rsidR="00491A0C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>Rahel Schönberger, Sozialdiakonin</w:t>
                            </w:r>
                          </w:p>
                          <w:p w14:paraId="4F9B1FB3" w14:textId="12140C86" w:rsidR="00491A0C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>Ref</w:t>
                            </w:r>
                            <w:r w:rsidR="003066E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>ormierte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 xml:space="preserve"> Kirch</w:t>
                            </w:r>
                            <w:r w:rsidR="003066EE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>gemeinde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 xml:space="preserve"> Wülflingen</w:t>
                            </w:r>
                          </w:p>
                          <w:p w14:paraId="0D1BF4F7" w14:textId="77777777" w:rsidR="00491A0C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>Lindenplatz 14</w:t>
                            </w:r>
                          </w:p>
                          <w:p w14:paraId="04916088" w14:textId="77777777" w:rsidR="00491A0C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>8408 Winterthur</w:t>
                            </w:r>
                          </w:p>
                          <w:p w14:paraId="5830E8BE" w14:textId="77777777" w:rsidR="00491A0C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>Tel. 052 223 17 84 /078 711 35 07</w:t>
                            </w:r>
                            <w:r w:rsidRPr="00CE266C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 xml:space="preserve"> </w:t>
                            </w:r>
                          </w:p>
                          <w:p w14:paraId="675DA8B9" w14:textId="77777777" w:rsidR="00491A0C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 xml:space="preserve">E-Mail: </w:t>
                            </w:r>
                            <w:hyperlink r:id="rId12" w:history="1">
                              <w:r w:rsidRPr="003407C3">
                                <w:rPr>
                                  <w:rStyle w:val="Hyperlink"/>
                                  <w:rFonts w:ascii="Arial" w:hAnsi="Arial" w:cs="Arial"/>
                                  <w:bCs/>
                                  <w:sz w:val="20"/>
                                  <w:szCs w:val="20"/>
                                  <w:lang w:val="de-DE"/>
                                </w:rPr>
                                <w:t>rahel.schoenberger@reformiert-winterthur.ch</w:t>
                              </w:r>
                            </w:hyperlink>
                          </w:p>
                          <w:p w14:paraId="0F1EAA09" w14:textId="77777777" w:rsidR="00491A0C" w:rsidRPr="00CE266C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14:paraId="266DD32B" w14:textId="77777777" w:rsidR="00491A0C" w:rsidRPr="00A32653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C616A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de-DE"/>
                              </w:rPr>
                              <w:t xml:space="preserve">Anmeldung bis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de-DE"/>
                              </w:rPr>
                              <w:t>09</w:t>
                            </w:r>
                            <w:r w:rsidRPr="00C616A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de-DE"/>
                              </w:rPr>
                              <w:t>. Januar 20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de-DE"/>
                              </w:rPr>
                              <w:t>27</w:t>
                            </w:r>
                          </w:p>
                          <w:p w14:paraId="5E4ADF6D" w14:textId="77777777" w:rsidR="00491A0C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6D16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highlight w:val="lightGray"/>
                                <w:lang w:val="de-DE"/>
                              </w:rPr>
                              <w:t xml:space="preserve">Ein elektronischer Anmeldetalon ist auf unserer Homepage aufgeschaltet </w:t>
                            </w:r>
                            <w:r w:rsidRPr="006D16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highlight w:val="lightGray"/>
                                <w:lang w:val="de-DE"/>
                              </w:rPr>
                              <w:sym w:font="Wingdings" w:char="F0E0"/>
                            </w:r>
                            <w:r w:rsidRPr="006D16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hyperlink r:id="rId13" w:history="1">
                              <w:r w:rsidRPr="006D1653">
                                <w:rPr>
                                  <w:rStyle w:val="Hyperlink"/>
                                  <w:rFonts w:ascii="Arial" w:hAnsi="Arial" w:cs="Arial"/>
                                  <w:bCs/>
                                  <w:sz w:val="20"/>
                                  <w:szCs w:val="20"/>
                                  <w:highlight w:val="lightGray"/>
                                  <w:lang w:val="de-DE"/>
                                </w:rPr>
                                <w:t>www.refwuelflingen.ch</w:t>
                              </w:r>
                            </w:hyperlink>
                            <w:r w:rsidRPr="006D16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6D16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highlight w:val="lightGray"/>
                                <w:lang w:val="de-DE"/>
                              </w:rPr>
                              <w:sym w:font="Wingdings" w:char="F0E0"/>
                            </w:r>
                            <w:r w:rsidRPr="006D16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highlight w:val="lightGray"/>
                                <w:lang w:val="de-DE"/>
                              </w:rPr>
                              <w:t xml:space="preserve"> Agenda </w:t>
                            </w:r>
                            <w:r w:rsidRPr="006D16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highlight w:val="lightGray"/>
                                <w:lang w:val="de-DE"/>
                              </w:rPr>
                              <w:sym w:font="Wingdings" w:char="F0E0"/>
                            </w:r>
                            <w:r w:rsidRPr="006D165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highlight w:val="lightGray"/>
                                <w:lang w:val="de-DE"/>
                              </w:rPr>
                              <w:t xml:space="preserve"> Suchbegriff: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>Tageslager</w:t>
                            </w:r>
                          </w:p>
                          <w:p w14:paraId="796A4B62" w14:textId="77777777" w:rsidR="00491A0C" w:rsidRPr="005F39AA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>Teilnehmerzahl ist beschränkt.</w:t>
                            </w:r>
                          </w:p>
                          <w:p w14:paraId="7DDAF94A" w14:textId="77777777" w:rsidR="00491A0C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>Anmeldungen werden nach Eingang berücksichtigt.</w:t>
                            </w:r>
                          </w:p>
                          <w:p w14:paraId="549A947A" w14:textId="77777777" w:rsidR="00491A0C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de-DE"/>
                              </w:rPr>
                              <w:t>Versicherung ist Sache der Teilnehmer.</w:t>
                            </w:r>
                          </w:p>
                          <w:p w14:paraId="493EEB41" w14:textId="77777777" w:rsidR="00491A0C" w:rsidRPr="00791478" w:rsidRDefault="00491A0C" w:rsidP="00491A0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Cs/>
                                <w:sz w:val="10"/>
                                <w:szCs w:val="10"/>
                                <w:lang w:val="de-DE"/>
                              </w:rPr>
                            </w:pPr>
                          </w:p>
                          <w:p w14:paraId="0DD3FBC7" w14:textId="77777777" w:rsidR="00491A0C" w:rsidRPr="00791478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791478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Anmeldung Kinder:</w:t>
                            </w:r>
                          </w:p>
                          <w:p w14:paraId="186EA8A2" w14:textId="77777777" w:rsidR="00491A0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14:paraId="68481030" w14:textId="77777777" w:rsidR="00491A0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Familienname: ....................................................................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.................................</w:t>
                            </w:r>
                          </w:p>
                          <w:p w14:paraId="2FA1EA43" w14:textId="77777777" w:rsidR="00491A0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14:paraId="71A4EA99" w14:textId="77777777" w:rsidR="00491A0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tabs>
                                <w:tab w:val="left" w:pos="993"/>
                                <w:tab w:val="left" w:pos="3828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Vorname: </w:t>
                            </w:r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.................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..............................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ab/>
                            </w:r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Geburtsdatum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: ………………………</w:t>
                            </w:r>
                          </w:p>
                          <w:p w14:paraId="5EC8DCC0" w14:textId="77777777" w:rsidR="00491A0C" w:rsidRPr="00CE266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tabs>
                                <w:tab w:val="left" w:pos="993"/>
                                <w:tab w:val="left" w:pos="3828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14:paraId="5AC9A49D" w14:textId="77777777" w:rsidR="00491A0C" w:rsidRPr="00CE266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tabs>
                                <w:tab w:val="left" w:pos="993"/>
                                <w:tab w:val="left" w:pos="3828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           </w:t>
                            </w:r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ab/>
                            </w:r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..................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...............................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ab/>
                            </w:r>
                            <w:proofErr w:type="gramStart"/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Geburtsdatum: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…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…………………....</w:t>
                            </w:r>
                          </w:p>
                          <w:p w14:paraId="04BD0656" w14:textId="77777777" w:rsidR="00491A0C" w:rsidRPr="00CE266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tabs>
                                <w:tab w:val="left" w:pos="993"/>
                                <w:tab w:val="left" w:pos="3828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14:paraId="62A8C8EA" w14:textId="77777777" w:rsidR="00491A0C" w:rsidRPr="00CE266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tabs>
                                <w:tab w:val="left" w:pos="993"/>
                                <w:tab w:val="left" w:pos="3828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            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ab/>
                            </w:r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.................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................................</w:t>
                            </w:r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ab/>
                            </w:r>
                            <w:proofErr w:type="gramStart"/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Geburtsdatum: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…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…………………....</w:t>
                            </w:r>
                          </w:p>
                          <w:p w14:paraId="00309147" w14:textId="77777777" w:rsidR="00491A0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tabs>
                                <w:tab w:val="left" w:pos="993"/>
                                <w:tab w:val="left" w:pos="3828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14:paraId="62420338" w14:textId="77777777" w:rsidR="00491A0C" w:rsidRPr="00CE266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tabs>
                                <w:tab w:val="left" w:pos="993"/>
                                <w:tab w:val="left" w:pos="3828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              </w:t>
                            </w:r>
                          </w:p>
                          <w:p w14:paraId="19825E8E" w14:textId="77777777" w:rsidR="00491A0C" w:rsidRPr="00CE266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proofErr w:type="spellStart"/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Strasse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 / Ort</w:t>
                            </w:r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: .....................................................................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...................................</w:t>
                            </w:r>
                          </w:p>
                          <w:p w14:paraId="39721BF8" w14:textId="77777777" w:rsidR="00491A0C" w:rsidRPr="00CE266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14:paraId="69A7BD47" w14:textId="77777777" w:rsidR="00491A0C" w:rsidRPr="00CE266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Telefon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 / Natel der Erziehungsberechtigten Person (allenfalls weitere Notfallperson, tagsüber erreichbar)</w:t>
                            </w:r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: .............................................................................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......................</w:t>
                            </w:r>
                          </w:p>
                          <w:p w14:paraId="631531DF" w14:textId="77777777" w:rsidR="00491A0C" w:rsidRPr="00CE266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14:paraId="3F271320" w14:textId="3E8AE42A" w:rsidR="00491A0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proofErr w:type="gramStart"/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Email</w:t>
                            </w:r>
                            <w:proofErr w:type="gramEnd"/>
                            <w:r w:rsidRPr="00CE26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: ...............................................................................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...................................</w:t>
                            </w:r>
                          </w:p>
                          <w:p w14:paraId="591587AB" w14:textId="77777777" w:rsidR="00491A0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rPr>
                                <w:rFonts w:ascii="Arial" w:hAnsi="Arial" w:cs="Arial"/>
                                <w:sz w:val="10"/>
                                <w:szCs w:val="10"/>
                                <w:lang w:val="de-DE"/>
                              </w:rPr>
                            </w:pPr>
                          </w:p>
                          <w:p w14:paraId="2A028B2E" w14:textId="77777777" w:rsidR="00491A0C" w:rsidRPr="00D55A02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D55A02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Name der / des Erziehungsberechtigten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:</w:t>
                            </w:r>
                            <w:r w:rsidRPr="009E7A10">
                              <w:t xml:space="preserve"> </w:t>
                            </w:r>
                            <w:r w:rsidRPr="009E7A1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.................................................</w:t>
                            </w:r>
                          </w:p>
                          <w:p w14:paraId="3EA2384E" w14:textId="77777777" w:rsidR="00491A0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r w:rsidRPr="003E60E7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Unterschrift Erziehungsberechtigte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: ………………………………………………….</w:t>
                            </w:r>
                          </w:p>
                          <w:p w14:paraId="7056E4F2" w14:textId="77777777" w:rsidR="00491A0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Vegetarier </w:t>
                            </w:r>
                            <w:r w:rsidRPr="00027ED4">
                              <w:rPr>
                                <w:rFonts w:ascii="MS Gothic" w:eastAsia="MS Gothic" w:hAnsi="MS Gothic"/>
                                <w:color w:val="000000"/>
                              </w:rPr>
                              <w:t>☐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 xml:space="preserve">     Vegan</w:t>
                            </w:r>
                            <w:r>
                              <w:rPr>
                                <w:rFonts w:ascii="MS Gothic" w:eastAsia="MS Gothic" w:hAnsi="MS Gothic"/>
                                <w:color w:val="000000"/>
                              </w:rPr>
                              <w:t xml:space="preserve"> </w:t>
                            </w:r>
                            <w:r w:rsidRPr="00411266">
                              <w:rPr>
                                <w:rFonts w:ascii="MS Gothic" w:eastAsia="MS Gothic" w:hAnsi="MS Gothic"/>
                                <w:color w:val="000000"/>
                              </w:rPr>
                              <w:t>☐</w:t>
                            </w:r>
                          </w:p>
                          <w:p w14:paraId="509A053C" w14:textId="55EB4A36" w:rsidR="00491A0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Allergien, Unverträglich</w:t>
                            </w:r>
                            <w:r w:rsidR="0095346C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keiten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………………………………………………………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  <w:t>.</w:t>
                            </w:r>
                          </w:p>
                          <w:p w14:paraId="3FC7A93C" w14:textId="77777777" w:rsidR="00491A0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14:paraId="69B445DA" w14:textId="77777777" w:rsidR="00491A0C" w:rsidRDefault="00491A0C" w:rsidP="00491A0C">
                            <w:pPr>
                              <w:pBdr>
                                <w:top w:val="dashed" w:sz="4" w:space="1" w:color="auto"/>
                                <w:left w:val="dashed" w:sz="4" w:space="4" w:color="auto"/>
                                <w:bottom w:val="dashed" w:sz="4" w:space="0" w:color="auto"/>
                                <w:right w:val="dashed" w:sz="4" w:space="4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14:paraId="43496AF4" w14:textId="77777777" w:rsidR="00CA1611" w:rsidRPr="00491A0C" w:rsidRDefault="00CA1611" w:rsidP="00903CB9">
                            <w:pPr>
                              <w:pStyle w:val="-RckseiteUntertitel2"/>
                              <w:rPr>
                                <w:rFonts w:ascii="Arial Narrow" w:hAnsi="Arial Narrow"/>
                                <w:color w:val="auto"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14:paraId="7298DB05" w14:textId="77777777" w:rsidR="007402B9" w:rsidRPr="007402B9" w:rsidRDefault="007402B9" w:rsidP="00903CB9">
                            <w:pPr>
                              <w:pStyle w:val="-RckseiteUntertitel2"/>
                              <w:rPr>
                                <w:rFonts w:ascii="Arial Narrow" w:hAnsi="Arial Narrow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14:paraId="6D173A7C" w14:textId="77777777" w:rsidR="007402B9" w:rsidRPr="007402B9" w:rsidRDefault="007402B9" w:rsidP="00903CB9">
                            <w:pPr>
                              <w:pStyle w:val="-RckseiteUntertitel2"/>
                              <w:rPr>
                                <w:rFonts w:ascii="Arial Narrow" w:hAnsi="Arial Narrow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14:paraId="2F2BA800" w14:textId="77777777" w:rsidR="00CA1611" w:rsidRPr="007402B9" w:rsidRDefault="00CA1611" w:rsidP="00903CB9">
                            <w:pPr>
                              <w:pStyle w:val="-RckseiteUntertitel2"/>
                              <w:rPr>
                                <w:rFonts w:ascii="Arial Narrow" w:hAnsi="Arial Narrow"/>
                                <w:color w:val="auto"/>
                              </w:rPr>
                            </w:pPr>
                            <w:r w:rsidRPr="007402B9">
                              <w:rPr>
                                <w:rFonts w:ascii="Arial Narrow" w:hAnsi="Arial Narrow"/>
                                <w:color w:val="auto"/>
                                <w:sz w:val="20"/>
                                <w:szCs w:val="20"/>
                              </w:rPr>
                              <w:t xml:space="preserve">Bitte senden Sie die Anmeldung per Post zu.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1C9E6" id="_x0000_s1030" type="#_x0000_t202" style="position:absolute;margin-left:382.7pt;margin-top:-108.35pt;width:391.9pt;height:54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" fillcolor="white [3212]" stroked="f">
                <v:textbox>
                  <w:txbxContent>
                    <w:p w14:paraId="4B5C23B9" w14:textId="77777777" w:rsidR="00491A0C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de-DE"/>
                        </w:rPr>
                        <w:t xml:space="preserve">Auskünfte erteilt: </w:t>
                      </w:r>
                    </w:p>
                    <w:p w14:paraId="28D35CC8" w14:textId="0118E27C" w:rsidR="00491A0C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>Rahel Schönberger, Sozialdiakonin</w:t>
                      </w:r>
                    </w:p>
                    <w:p w14:paraId="4F9B1FB3" w14:textId="12140C86" w:rsidR="00491A0C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>Ref</w:t>
                      </w:r>
                      <w:r w:rsidR="003066EE"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>ormierte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 xml:space="preserve"> Kirch</w:t>
                      </w:r>
                      <w:r w:rsidR="003066EE"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>gemeinde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 xml:space="preserve"> Wülflingen</w:t>
                      </w:r>
                    </w:p>
                    <w:p w14:paraId="0D1BF4F7" w14:textId="77777777" w:rsidR="00491A0C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>Lindenplatz 14</w:t>
                      </w:r>
                    </w:p>
                    <w:p w14:paraId="04916088" w14:textId="77777777" w:rsidR="00491A0C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>8408 Winterthur</w:t>
                      </w:r>
                    </w:p>
                    <w:p w14:paraId="5830E8BE" w14:textId="77777777" w:rsidR="00491A0C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>Tel. 052 223 17 84 /078 711 35 07</w:t>
                      </w:r>
                      <w:r w:rsidRPr="00CE266C"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 xml:space="preserve"> </w:t>
                      </w:r>
                    </w:p>
                    <w:p w14:paraId="675DA8B9" w14:textId="77777777" w:rsidR="00491A0C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 xml:space="preserve">E-Mail: </w:t>
                      </w:r>
                      <w:hyperlink r:id="rId14" w:history="1">
                        <w:r w:rsidRPr="003407C3">
                          <w:rPr>
                            <w:rStyle w:val="Hyperlink"/>
                            <w:rFonts w:ascii="Arial" w:hAnsi="Arial" w:cs="Arial"/>
                            <w:bCs/>
                            <w:sz w:val="20"/>
                            <w:szCs w:val="20"/>
                            <w:lang w:val="de-DE"/>
                          </w:rPr>
                          <w:t>rahel.schoenberger@reformiert-winterthur.ch</w:t>
                        </w:r>
                      </w:hyperlink>
                    </w:p>
                    <w:p w14:paraId="0F1EAA09" w14:textId="77777777" w:rsidR="00491A0C" w:rsidRPr="00CE266C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</w:pPr>
                    </w:p>
                    <w:p w14:paraId="266DD32B" w14:textId="77777777" w:rsidR="00491A0C" w:rsidRPr="00A32653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de-DE"/>
                        </w:rPr>
                      </w:pPr>
                      <w:r w:rsidRPr="00C616A9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de-DE"/>
                        </w:rPr>
                        <w:t xml:space="preserve">Anmeldung bis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de-DE"/>
                        </w:rPr>
                        <w:t>09</w:t>
                      </w:r>
                      <w:r w:rsidRPr="00C616A9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de-DE"/>
                        </w:rPr>
                        <w:t>. Januar 20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de-DE"/>
                        </w:rPr>
                        <w:t>27</w:t>
                      </w:r>
                    </w:p>
                    <w:p w14:paraId="5E4ADF6D" w14:textId="77777777" w:rsidR="00491A0C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</w:pPr>
                      <w:r w:rsidRPr="006D1653">
                        <w:rPr>
                          <w:rFonts w:ascii="Arial" w:hAnsi="Arial" w:cs="Arial"/>
                          <w:bCs/>
                          <w:sz w:val="20"/>
                          <w:szCs w:val="20"/>
                          <w:highlight w:val="lightGray"/>
                          <w:lang w:val="de-DE"/>
                        </w:rPr>
                        <w:t xml:space="preserve">Ein elektronischer Anmeldetalon ist auf unserer Homepage aufgeschaltet </w:t>
                      </w:r>
                      <w:r w:rsidRPr="006D1653">
                        <w:rPr>
                          <w:rFonts w:ascii="Arial" w:hAnsi="Arial" w:cs="Arial"/>
                          <w:bCs/>
                          <w:sz w:val="20"/>
                          <w:szCs w:val="20"/>
                          <w:highlight w:val="lightGray"/>
                          <w:lang w:val="de-DE"/>
                        </w:rPr>
                        <w:sym w:font="Wingdings" w:char="F0E0"/>
                      </w:r>
                      <w:r w:rsidRPr="006D1653">
                        <w:rPr>
                          <w:rFonts w:ascii="Arial" w:hAnsi="Arial" w:cs="Arial"/>
                          <w:bCs/>
                          <w:sz w:val="20"/>
                          <w:szCs w:val="20"/>
                          <w:highlight w:val="lightGray"/>
                          <w:lang w:val="de-DE"/>
                        </w:rPr>
                        <w:t xml:space="preserve"> </w:t>
                      </w:r>
                      <w:hyperlink r:id="rId15" w:history="1">
                        <w:r w:rsidRPr="006D1653">
                          <w:rPr>
                            <w:rStyle w:val="Hyperlink"/>
                            <w:rFonts w:ascii="Arial" w:hAnsi="Arial" w:cs="Arial"/>
                            <w:bCs/>
                            <w:sz w:val="20"/>
                            <w:szCs w:val="20"/>
                            <w:highlight w:val="lightGray"/>
                            <w:lang w:val="de-DE"/>
                          </w:rPr>
                          <w:t>www.refwuelflingen.ch</w:t>
                        </w:r>
                      </w:hyperlink>
                      <w:r w:rsidRPr="006D1653">
                        <w:rPr>
                          <w:rFonts w:ascii="Arial" w:hAnsi="Arial" w:cs="Arial"/>
                          <w:bCs/>
                          <w:sz w:val="20"/>
                          <w:szCs w:val="20"/>
                          <w:highlight w:val="lightGray"/>
                          <w:lang w:val="de-DE"/>
                        </w:rPr>
                        <w:t xml:space="preserve"> </w:t>
                      </w:r>
                      <w:r w:rsidRPr="006D1653">
                        <w:rPr>
                          <w:rFonts w:ascii="Arial" w:hAnsi="Arial" w:cs="Arial"/>
                          <w:bCs/>
                          <w:sz w:val="20"/>
                          <w:szCs w:val="20"/>
                          <w:highlight w:val="lightGray"/>
                          <w:lang w:val="de-DE"/>
                        </w:rPr>
                        <w:sym w:font="Wingdings" w:char="F0E0"/>
                      </w:r>
                      <w:r w:rsidRPr="006D1653">
                        <w:rPr>
                          <w:rFonts w:ascii="Arial" w:hAnsi="Arial" w:cs="Arial"/>
                          <w:bCs/>
                          <w:sz w:val="20"/>
                          <w:szCs w:val="20"/>
                          <w:highlight w:val="lightGray"/>
                          <w:lang w:val="de-DE"/>
                        </w:rPr>
                        <w:t xml:space="preserve"> Agenda </w:t>
                      </w:r>
                      <w:r w:rsidRPr="006D1653">
                        <w:rPr>
                          <w:rFonts w:ascii="Arial" w:hAnsi="Arial" w:cs="Arial"/>
                          <w:bCs/>
                          <w:sz w:val="20"/>
                          <w:szCs w:val="20"/>
                          <w:highlight w:val="lightGray"/>
                          <w:lang w:val="de-DE"/>
                        </w:rPr>
                        <w:sym w:font="Wingdings" w:char="F0E0"/>
                      </w:r>
                      <w:r w:rsidRPr="006D1653">
                        <w:rPr>
                          <w:rFonts w:ascii="Arial" w:hAnsi="Arial" w:cs="Arial"/>
                          <w:bCs/>
                          <w:sz w:val="20"/>
                          <w:szCs w:val="20"/>
                          <w:highlight w:val="lightGray"/>
                          <w:lang w:val="de-DE"/>
                        </w:rPr>
                        <w:t xml:space="preserve"> Suchbegriff: 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>Tageslager</w:t>
                      </w:r>
                    </w:p>
                    <w:p w14:paraId="796A4B62" w14:textId="77777777" w:rsidR="00491A0C" w:rsidRPr="005F39AA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>Teilnehmerzahl ist beschränkt.</w:t>
                      </w:r>
                    </w:p>
                    <w:p w14:paraId="7DDAF94A" w14:textId="77777777" w:rsidR="00491A0C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>Anmeldungen werden nach Eingang berücksichtigt.</w:t>
                      </w:r>
                    </w:p>
                    <w:p w14:paraId="549A947A" w14:textId="77777777" w:rsidR="00491A0C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de-DE"/>
                        </w:rPr>
                        <w:t>Versicherung ist Sache der Teilnehmer.</w:t>
                      </w:r>
                    </w:p>
                    <w:p w14:paraId="493EEB41" w14:textId="77777777" w:rsidR="00491A0C" w:rsidRPr="00791478" w:rsidRDefault="00491A0C" w:rsidP="00491A0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Cs/>
                          <w:sz w:val="10"/>
                          <w:szCs w:val="10"/>
                          <w:lang w:val="de-DE"/>
                        </w:rPr>
                      </w:pPr>
                    </w:p>
                    <w:p w14:paraId="0DD3FBC7" w14:textId="77777777" w:rsidR="00491A0C" w:rsidRPr="00791478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 w:rsidRPr="00791478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Anmeldung Kinder:</w:t>
                      </w:r>
                    </w:p>
                    <w:p w14:paraId="186EA8A2" w14:textId="77777777" w:rsidR="00491A0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</w:p>
                    <w:p w14:paraId="68481030" w14:textId="77777777" w:rsidR="00491A0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Familienname: ....................................................................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.................................</w:t>
                      </w:r>
                    </w:p>
                    <w:p w14:paraId="2FA1EA43" w14:textId="77777777" w:rsidR="00491A0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</w:p>
                    <w:p w14:paraId="71A4EA99" w14:textId="77777777" w:rsidR="00491A0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tabs>
                          <w:tab w:val="left" w:pos="993"/>
                          <w:tab w:val="left" w:pos="3828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Vorname: </w:t>
                      </w:r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.................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..............................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ab/>
                      </w:r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Geburtsdatum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: ………………………</w:t>
                      </w:r>
                    </w:p>
                    <w:p w14:paraId="5EC8DCC0" w14:textId="77777777" w:rsidR="00491A0C" w:rsidRPr="00CE266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tabs>
                          <w:tab w:val="left" w:pos="993"/>
                          <w:tab w:val="left" w:pos="3828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</w:p>
                    <w:p w14:paraId="5AC9A49D" w14:textId="77777777" w:rsidR="00491A0C" w:rsidRPr="00CE266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tabs>
                          <w:tab w:val="left" w:pos="993"/>
                          <w:tab w:val="left" w:pos="3828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           </w:t>
                      </w:r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ab/>
                      </w:r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..................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...............................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ab/>
                      </w:r>
                      <w:proofErr w:type="gramStart"/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Geburtsdatum: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…</w:t>
                      </w:r>
                      <w:proofErr w:type="gram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…………………....</w:t>
                      </w:r>
                    </w:p>
                    <w:p w14:paraId="04BD0656" w14:textId="77777777" w:rsidR="00491A0C" w:rsidRPr="00CE266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tabs>
                          <w:tab w:val="left" w:pos="993"/>
                          <w:tab w:val="left" w:pos="3828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</w:p>
                    <w:p w14:paraId="62A8C8EA" w14:textId="77777777" w:rsidR="00491A0C" w:rsidRPr="00CE266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tabs>
                          <w:tab w:val="left" w:pos="993"/>
                          <w:tab w:val="left" w:pos="3828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            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ab/>
                      </w:r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.................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................................</w:t>
                      </w:r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ab/>
                      </w:r>
                      <w:proofErr w:type="gramStart"/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Geburtsdatum: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…</w:t>
                      </w:r>
                      <w:proofErr w:type="gram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…………………....</w:t>
                      </w:r>
                    </w:p>
                    <w:p w14:paraId="00309147" w14:textId="77777777" w:rsidR="00491A0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tabs>
                          <w:tab w:val="left" w:pos="993"/>
                          <w:tab w:val="left" w:pos="3828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</w:p>
                    <w:p w14:paraId="62420338" w14:textId="77777777" w:rsidR="00491A0C" w:rsidRPr="00CE266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tabs>
                          <w:tab w:val="left" w:pos="993"/>
                          <w:tab w:val="left" w:pos="3828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              </w:t>
                      </w:r>
                    </w:p>
                    <w:p w14:paraId="19825E8E" w14:textId="77777777" w:rsidR="00491A0C" w:rsidRPr="00CE266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proofErr w:type="spellStart"/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Strasse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 / Ort</w:t>
                      </w:r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: .....................................................................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...................................</w:t>
                      </w:r>
                    </w:p>
                    <w:p w14:paraId="39721BF8" w14:textId="77777777" w:rsidR="00491A0C" w:rsidRPr="00CE266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</w:p>
                    <w:p w14:paraId="69A7BD47" w14:textId="77777777" w:rsidR="00491A0C" w:rsidRPr="00CE266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Telefon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 / Natel der Erziehungsberechtigten Person (allenfalls weitere Notfallperson, tagsüber erreichbar)</w:t>
                      </w:r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: .............................................................................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......................</w:t>
                      </w:r>
                    </w:p>
                    <w:p w14:paraId="631531DF" w14:textId="77777777" w:rsidR="00491A0C" w:rsidRPr="00CE266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</w:p>
                    <w:p w14:paraId="3F271320" w14:textId="3E8AE42A" w:rsidR="00491A0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proofErr w:type="gramStart"/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Email</w:t>
                      </w:r>
                      <w:proofErr w:type="gramEnd"/>
                      <w:r w:rsidRPr="00CE26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: ...............................................................................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...................................</w:t>
                      </w:r>
                    </w:p>
                    <w:p w14:paraId="591587AB" w14:textId="77777777" w:rsidR="00491A0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rPr>
                          <w:rFonts w:ascii="Arial" w:hAnsi="Arial" w:cs="Arial"/>
                          <w:sz w:val="10"/>
                          <w:szCs w:val="10"/>
                          <w:lang w:val="de-DE"/>
                        </w:rPr>
                      </w:pPr>
                    </w:p>
                    <w:p w14:paraId="2A028B2E" w14:textId="77777777" w:rsidR="00491A0C" w:rsidRPr="00D55A02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r w:rsidRPr="00D55A02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Name der / des Erziehungsberechtigten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:</w:t>
                      </w:r>
                      <w:r w:rsidRPr="009E7A10">
                        <w:t xml:space="preserve"> </w:t>
                      </w:r>
                      <w:r w:rsidRPr="009E7A10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.................................................</w:t>
                      </w:r>
                    </w:p>
                    <w:p w14:paraId="3EA2384E" w14:textId="77777777" w:rsidR="00491A0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r w:rsidRPr="003E60E7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Unterschrift Erziehungsberechtigte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: ………………………………………………….</w:t>
                      </w:r>
                    </w:p>
                    <w:p w14:paraId="7056E4F2" w14:textId="77777777" w:rsidR="00491A0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Vegetarier </w:t>
                      </w:r>
                      <w:r w:rsidRPr="00027ED4">
                        <w:rPr>
                          <w:rFonts w:ascii="MS Gothic" w:eastAsia="MS Gothic" w:hAnsi="MS Gothic"/>
                          <w:color w:val="000000"/>
                        </w:rPr>
                        <w:t>☐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 xml:space="preserve">     Vegan</w:t>
                      </w:r>
                      <w:r>
                        <w:rPr>
                          <w:rFonts w:ascii="MS Gothic" w:eastAsia="MS Gothic" w:hAnsi="MS Gothic"/>
                          <w:color w:val="000000"/>
                        </w:rPr>
                        <w:t xml:space="preserve"> </w:t>
                      </w:r>
                      <w:r w:rsidRPr="00411266">
                        <w:rPr>
                          <w:rFonts w:ascii="MS Gothic" w:eastAsia="MS Gothic" w:hAnsi="MS Gothic"/>
                          <w:color w:val="000000"/>
                        </w:rPr>
                        <w:t>☐</w:t>
                      </w:r>
                    </w:p>
                    <w:p w14:paraId="509A053C" w14:textId="55EB4A36" w:rsidR="00491A0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Allergien, Unverträglich</w:t>
                      </w:r>
                      <w:r w:rsidR="0095346C"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keiten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………………………………………………………</w:t>
                      </w:r>
                      <w:proofErr w:type="gramStart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…….</w:t>
                      </w:r>
                      <w:proofErr w:type="gramEnd"/>
                      <w:r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  <w:t>.</w:t>
                      </w:r>
                    </w:p>
                    <w:p w14:paraId="3FC7A93C" w14:textId="77777777" w:rsidR="00491A0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</w:p>
                    <w:p w14:paraId="69B445DA" w14:textId="77777777" w:rsidR="00491A0C" w:rsidRDefault="00491A0C" w:rsidP="00491A0C">
                      <w:pPr>
                        <w:pBdr>
                          <w:top w:val="dashed" w:sz="4" w:space="1" w:color="auto"/>
                          <w:left w:val="dashed" w:sz="4" w:space="4" w:color="auto"/>
                          <w:bottom w:val="dashed" w:sz="4" w:space="0" w:color="auto"/>
                          <w:right w:val="dashed" w:sz="4" w:space="4" w:color="auto"/>
                        </w:pBd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de-DE"/>
                        </w:rPr>
                      </w:pPr>
                    </w:p>
                    <w:p w14:paraId="43496AF4" w14:textId="77777777" w:rsidR="00CA1611" w:rsidRPr="00491A0C" w:rsidRDefault="00CA1611" w:rsidP="00903CB9">
                      <w:pPr>
                        <w:pStyle w:val="-RckseiteUntertitel2"/>
                        <w:rPr>
                          <w:rFonts w:ascii="Arial Narrow" w:hAnsi="Arial Narrow"/>
                          <w:color w:val="auto"/>
                          <w:sz w:val="20"/>
                          <w:szCs w:val="20"/>
                          <w:lang w:val="de-DE"/>
                        </w:rPr>
                      </w:pPr>
                    </w:p>
                    <w:p w14:paraId="7298DB05" w14:textId="77777777" w:rsidR="007402B9" w:rsidRPr="007402B9" w:rsidRDefault="007402B9" w:rsidP="00903CB9">
                      <w:pPr>
                        <w:pStyle w:val="-RckseiteUntertitel2"/>
                        <w:rPr>
                          <w:rFonts w:ascii="Arial Narrow" w:hAnsi="Arial Narrow"/>
                          <w:color w:val="auto"/>
                          <w:sz w:val="20"/>
                          <w:szCs w:val="20"/>
                        </w:rPr>
                      </w:pPr>
                    </w:p>
                    <w:p w14:paraId="6D173A7C" w14:textId="77777777" w:rsidR="007402B9" w:rsidRPr="007402B9" w:rsidRDefault="007402B9" w:rsidP="00903CB9">
                      <w:pPr>
                        <w:pStyle w:val="-RckseiteUntertitel2"/>
                        <w:rPr>
                          <w:rFonts w:ascii="Arial Narrow" w:hAnsi="Arial Narrow"/>
                          <w:color w:val="auto"/>
                          <w:sz w:val="20"/>
                          <w:szCs w:val="20"/>
                        </w:rPr>
                      </w:pPr>
                    </w:p>
                    <w:p w14:paraId="2F2BA800" w14:textId="77777777" w:rsidR="00CA1611" w:rsidRPr="007402B9" w:rsidRDefault="00CA1611" w:rsidP="00903CB9">
                      <w:pPr>
                        <w:pStyle w:val="-RckseiteUntertitel2"/>
                        <w:rPr>
                          <w:rFonts w:ascii="Arial Narrow" w:hAnsi="Arial Narrow"/>
                          <w:color w:val="auto"/>
                        </w:rPr>
                      </w:pPr>
                      <w:r w:rsidRPr="007402B9">
                        <w:rPr>
                          <w:rFonts w:ascii="Arial Narrow" w:hAnsi="Arial Narrow"/>
                          <w:color w:val="auto"/>
                          <w:sz w:val="20"/>
                          <w:szCs w:val="20"/>
                        </w:rPr>
                        <w:t xml:space="preserve">Bitte senden Sie die Anmeldung per Post zu. </w:t>
                      </w:r>
                    </w:p>
                  </w:txbxContent>
                </v:textbox>
              </v:shape>
            </w:pict>
          </mc:Fallback>
        </mc:AlternateContent>
      </w:r>
      <w:r w:rsidR="00716D63">
        <w:rPr>
          <w:rFonts w:ascii="Arial" w:hAnsi="Arial" w:cs="Arial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45A965" wp14:editId="1BC36A4E">
                <wp:simplePos x="0" y="0"/>
                <wp:positionH relativeFrom="column">
                  <wp:posOffset>-465566</wp:posOffset>
                </wp:positionH>
                <wp:positionV relativeFrom="paragraph">
                  <wp:posOffset>-838691</wp:posOffset>
                </wp:positionV>
                <wp:extent cx="4899339" cy="6410325"/>
                <wp:effectExtent l="0" t="0" r="0" b="9525"/>
                <wp:wrapNone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9339" cy="6410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D95F92" w14:textId="752BF820" w:rsidR="00AF538C" w:rsidRPr="00817691" w:rsidRDefault="00AF538C" w:rsidP="00AF538C">
                            <w:pPr>
                              <w:pStyle w:val="-FliesstextBlocksatz"/>
                              <w:rPr>
                                <w:b/>
                              </w:rPr>
                            </w:pPr>
                            <w:r w:rsidRPr="00817691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Sehen, hören, fühlen, riechen und schmecken </w:t>
                            </w:r>
                          </w:p>
                          <w:p w14:paraId="26345615" w14:textId="77777777" w:rsidR="00AF538C" w:rsidRPr="00817691" w:rsidRDefault="00AF538C" w:rsidP="00AF538C">
                            <w:pPr>
                              <w:pStyle w:val="-FliesstextBlocksatz"/>
                              <w:ind w:left="0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817691">
                              <w:rPr>
                                <w:bCs/>
                                <w:sz w:val="24"/>
                                <w:szCs w:val="24"/>
                              </w:rPr>
                              <w:t>vier Tage lang entdecken wir die Welt mit allen Sinnen! Gemeinsam erleben wir spannende Geschichten aus der Bibel, spielen, gestalten, experimentieren, sind draussen unterwegs und geniessen Gemeinschaft.</w:t>
                            </w:r>
                          </w:p>
                          <w:p w14:paraId="40D728A3" w14:textId="77777777" w:rsidR="00AF538C" w:rsidRPr="00817691" w:rsidRDefault="00AF538C" w:rsidP="00AF538C">
                            <w:pPr>
                              <w:pStyle w:val="-FliesstextBlocksatz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817691">
                              <w:rPr>
                                <w:bCs/>
                                <w:sz w:val="24"/>
                                <w:szCs w:val="24"/>
                              </w:rPr>
                              <w:t>Was hat Zachäus wohl gesehen? Wie leise kann Gott sein? Wie fühlt sich ein Sturm an? Und wie schmeckt Teilen?</w:t>
                            </w:r>
                          </w:p>
                          <w:p w14:paraId="193EDA39" w14:textId="77777777" w:rsidR="00AF538C" w:rsidRPr="00706F17" w:rsidRDefault="00AF538C" w:rsidP="00AF538C">
                            <w:pPr>
                              <w:pStyle w:val="-FliesstextBlocksatz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817691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Ein abwechslungsreiches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Programm wartet auf uns. </w:t>
                            </w:r>
                            <w:r w:rsidRPr="00817691">
                              <w:rPr>
                                <w:bCs/>
                                <w:sz w:val="24"/>
                                <w:szCs w:val="24"/>
                              </w:rPr>
                              <w:t>Wir freuen uns auf neugierige Entdeckerinnen und Entdecker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! 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>Das gemeinsame Essen (Zmittag und Zvieri) gehör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ebenfalls 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>dazu.</w:t>
                            </w:r>
                          </w:p>
                          <w:p w14:paraId="1B466A7E" w14:textId="674FCE5D" w:rsidR="00AF538C" w:rsidRPr="00495F61" w:rsidRDefault="00AF538C" w:rsidP="00AF538C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95F61">
                              <w:rPr>
                                <w:b/>
                                <w:sz w:val="24"/>
                                <w:szCs w:val="24"/>
                              </w:rPr>
                              <w:t>Programm</w:t>
                            </w:r>
                            <w:r w:rsidR="00D62FA8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7701692" w14:textId="77777777" w:rsidR="00AF538C" w:rsidRPr="00495F61" w:rsidRDefault="00AF538C" w:rsidP="00AF538C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Dienstag 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 xml:space="preserve">. Februar bis Freitag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12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>. Februar 202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  <w:p w14:paraId="221EE517" w14:textId="77777777" w:rsidR="00AF538C" w:rsidRDefault="00AF538C" w:rsidP="00AF538C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 w:rsidRPr="00495F61">
                              <w:rPr>
                                <w:sz w:val="24"/>
                                <w:szCs w:val="24"/>
                              </w:rPr>
                              <w:t>Zeit: 09.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00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 xml:space="preserve"> bis 16.00 Uhr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 mit Mittagessen und Zvieri.</w:t>
                            </w:r>
                          </w:p>
                          <w:p w14:paraId="16475530" w14:textId="77777777" w:rsidR="00AF538C" w:rsidRPr="00495F61" w:rsidRDefault="00AF538C" w:rsidP="00AF538C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99BBDE5" w14:textId="77777777" w:rsidR="00AF538C" w:rsidRPr="00495F61" w:rsidRDefault="00AF538C" w:rsidP="00AF538C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Grosse Teilete</w:t>
                            </w:r>
                            <w:r w:rsidRPr="00495F61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6D0E184" w14:textId="77777777" w:rsidR="00AF538C" w:rsidRPr="00495F61" w:rsidRDefault="00AF538C" w:rsidP="00AF538C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Freitag,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12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>. Februar,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ab 16.30 bis 18:30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 xml:space="preserve"> Uhr. Zu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m gemeinsamen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Abschlussessen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 xml:space="preserve"> sind alle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Eltern, Grosseltern, 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>Freunde und 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achbarn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 xml:space="preserve"> herzlich eingeladen.</w:t>
                            </w:r>
                          </w:p>
                          <w:p w14:paraId="4668714D" w14:textId="77777777" w:rsidR="00AF538C" w:rsidRDefault="00AF538C" w:rsidP="00AF538C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FCF63A0" w14:textId="77777777" w:rsidR="00AF538C" w:rsidRDefault="00AF538C" w:rsidP="00AF538C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 w:rsidRPr="00495F61">
                              <w:rPr>
                                <w:b/>
                                <w:sz w:val="24"/>
                                <w:szCs w:val="24"/>
                              </w:rPr>
                              <w:t>Treffpunkt: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>Reformiertes Kirchgemeindehaus Wülflingen</w:t>
                            </w:r>
                          </w:p>
                          <w:p w14:paraId="422DC3FF" w14:textId="77777777" w:rsidR="00AF538C" w:rsidRPr="00817691" w:rsidRDefault="00AF538C" w:rsidP="00AF538C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C4E36D" w14:textId="7BACBC0E" w:rsidR="00AF538C" w:rsidRPr="00495F61" w:rsidRDefault="00AF538C" w:rsidP="00AF538C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95F61">
                              <w:rPr>
                                <w:b/>
                                <w:sz w:val="24"/>
                                <w:szCs w:val="24"/>
                              </w:rPr>
                              <w:t>Kosten:</w:t>
                            </w:r>
                          </w:p>
                          <w:p w14:paraId="4C55CBFA" w14:textId="77777777" w:rsidR="00AF538C" w:rsidRPr="00495F61" w:rsidRDefault="00AF538C" w:rsidP="00AF538C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 w:rsidRPr="00495F61">
                              <w:rPr>
                                <w:sz w:val="24"/>
                                <w:szCs w:val="24"/>
                              </w:rPr>
                              <w:t xml:space="preserve">1. Kind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150.-</w:t>
                            </w:r>
                          </w:p>
                          <w:p w14:paraId="127F0792" w14:textId="77777777" w:rsidR="00AF538C" w:rsidRDefault="00AF538C" w:rsidP="00AF538C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 w:rsidRPr="00495F61">
                              <w:rPr>
                                <w:sz w:val="24"/>
                                <w:szCs w:val="24"/>
                              </w:rPr>
                              <w:t>2. Kind 130.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</w:p>
                          <w:p w14:paraId="2E522609" w14:textId="77777777" w:rsidR="00AF538C" w:rsidRPr="00495F61" w:rsidRDefault="00AF538C" w:rsidP="00AF538C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3. Kind 100.-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21CBBC01" w14:textId="12747EEB" w:rsidR="002E3CD9" w:rsidRPr="00210D4F" w:rsidRDefault="00AF538C" w:rsidP="00210D4F">
                            <w:pPr>
                              <w:pStyle w:val="-FliesstextBlocksatz"/>
                              <w:spacing w:after="0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 w:rsidRPr="00495F61">
                              <w:rPr>
                                <w:sz w:val="24"/>
                                <w:szCs w:val="24"/>
                              </w:rPr>
                              <w:t>Bei finanziellem Engpass wende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n</w:t>
                            </w:r>
                            <w:r w:rsidRPr="00495F61">
                              <w:rPr>
                                <w:sz w:val="24"/>
                                <w:szCs w:val="24"/>
                              </w:rPr>
                              <w:t xml:space="preserve"> Sie sich an: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Rahel Schönberger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5A965" id="_x0000_s1031" type="#_x0000_t202" style="position:absolute;margin-left:-36.65pt;margin-top:-66.05pt;width:385.75pt;height:50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" fillcolor="white [3212]" stroked="f">
                <v:textbox>
                  <w:txbxContent>
                    <w:p w14:paraId="58D95F92" w14:textId="752BF820" w:rsidR="00AF538C" w:rsidRPr="00817691" w:rsidRDefault="00AF538C" w:rsidP="00AF538C">
                      <w:pPr>
                        <w:pStyle w:val="-FliesstextBlocksatz"/>
                        <w:rPr>
                          <w:b/>
                        </w:rPr>
                      </w:pPr>
                      <w:r w:rsidRPr="00817691">
                        <w:rPr>
                          <w:b/>
                          <w:sz w:val="32"/>
                          <w:szCs w:val="32"/>
                        </w:rPr>
                        <w:t xml:space="preserve">Sehen, hören, fühlen, riechen und schmecken </w:t>
                      </w:r>
                    </w:p>
                    <w:p w14:paraId="26345615" w14:textId="77777777" w:rsidR="00AF538C" w:rsidRPr="00817691" w:rsidRDefault="00AF538C" w:rsidP="00AF538C">
                      <w:pPr>
                        <w:pStyle w:val="-FliesstextBlocksatz"/>
                        <w:ind w:left="0"/>
                        <w:rPr>
                          <w:bCs/>
                          <w:sz w:val="24"/>
                          <w:szCs w:val="24"/>
                        </w:rPr>
                      </w:pPr>
                      <w:r w:rsidRPr="00817691">
                        <w:rPr>
                          <w:bCs/>
                          <w:sz w:val="24"/>
                          <w:szCs w:val="24"/>
                        </w:rPr>
                        <w:t>vier Tage lang entdecken wir die Welt mit allen Sinnen! Gemeinsam erleben wir spannende Geschichten aus der Bibel, spielen, gestalten, experimentieren, sind draussen unterwegs und geniessen Gemeinschaft.</w:t>
                      </w:r>
                    </w:p>
                    <w:p w14:paraId="40D728A3" w14:textId="77777777" w:rsidR="00AF538C" w:rsidRPr="00817691" w:rsidRDefault="00AF538C" w:rsidP="00AF538C">
                      <w:pPr>
                        <w:pStyle w:val="-FliesstextBlocksatz"/>
                        <w:rPr>
                          <w:bCs/>
                          <w:sz w:val="24"/>
                          <w:szCs w:val="24"/>
                        </w:rPr>
                      </w:pPr>
                      <w:r w:rsidRPr="00817691">
                        <w:rPr>
                          <w:bCs/>
                          <w:sz w:val="24"/>
                          <w:szCs w:val="24"/>
                        </w:rPr>
                        <w:t>Was hat Zachäus wohl gesehen? Wie leise kann Gott sein? Wie fühlt sich ein Sturm an? Und wie schmeckt Teilen?</w:t>
                      </w:r>
                    </w:p>
                    <w:p w14:paraId="193EDA39" w14:textId="77777777" w:rsidR="00AF538C" w:rsidRPr="00706F17" w:rsidRDefault="00AF538C" w:rsidP="00AF538C">
                      <w:pPr>
                        <w:pStyle w:val="-FliesstextBlocksatz"/>
                        <w:rPr>
                          <w:bCs/>
                          <w:sz w:val="24"/>
                          <w:szCs w:val="24"/>
                        </w:rPr>
                      </w:pPr>
                      <w:r w:rsidRPr="00817691">
                        <w:rPr>
                          <w:bCs/>
                          <w:sz w:val="24"/>
                          <w:szCs w:val="24"/>
                        </w:rPr>
                        <w:t xml:space="preserve">Ein abwechslungsreiches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Programm wartet auf uns. </w:t>
                      </w:r>
                      <w:r w:rsidRPr="00817691">
                        <w:rPr>
                          <w:bCs/>
                          <w:sz w:val="24"/>
                          <w:szCs w:val="24"/>
                        </w:rPr>
                        <w:t>Wir freuen uns auf neugierige Entdeckerinnen und Entdecker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! </w:t>
                      </w:r>
                      <w:r w:rsidRPr="00495F61">
                        <w:rPr>
                          <w:sz w:val="24"/>
                          <w:szCs w:val="24"/>
                        </w:rPr>
                        <w:t>Das gemeinsame Essen (Zmittag und Zvieri) gehör</w:t>
                      </w:r>
                      <w:r>
                        <w:rPr>
                          <w:sz w:val="24"/>
                          <w:szCs w:val="24"/>
                        </w:rPr>
                        <w:t>t</w:t>
                      </w:r>
                      <w:r w:rsidRPr="00495F61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ebenfalls </w:t>
                      </w:r>
                      <w:r w:rsidRPr="00495F61">
                        <w:rPr>
                          <w:sz w:val="24"/>
                          <w:szCs w:val="24"/>
                        </w:rPr>
                        <w:t>dazu.</w:t>
                      </w:r>
                    </w:p>
                    <w:p w14:paraId="1B466A7E" w14:textId="674FCE5D" w:rsidR="00AF538C" w:rsidRPr="00495F61" w:rsidRDefault="00AF538C" w:rsidP="00AF538C">
                      <w:pPr>
                        <w:pStyle w:val="-FliesstextBlocksatz"/>
                        <w:spacing w:after="0"/>
                        <w:ind w:left="0"/>
                        <w:rPr>
                          <w:b/>
                          <w:sz w:val="24"/>
                          <w:szCs w:val="24"/>
                        </w:rPr>
                      </w:pPr>
                      <w:r w:rsidRPr="00495F61">
                        <w:rPr>
                          <w:b/>
                          <w:sz w:val="24"/>
                          <w:szCs w:val="24"/>
                        </w:rPr>
                        <w:t>Programm</w:t>
                      </w:r>
                      <w:r w:rsidR="00D62FA8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77701692" w14:textId="77777777" w:rsidR="00AF538C" w:rsidRPr="00495F61" w:rsidRDefault="00AF538C" w:rsidP="00AF538C">
                      <w:pPr>
                        <w:pStyle w:val="-FliesstextBlocksatz"/>
                        <w:spacing w:after="0"/>
                        <w:ind w:lef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Dienstag </w:t>
                      </w:r>
                      <w:r w:rsidRPr="00495F61">
                        <w:rPr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Pr="00495F61">
                        <w:rPr>
                          <w:sz w:val="24"/>
                          <w:szCs w:val="24"/>
                        </w:rPr>
                        <w:t xml:space="preserve">. Februar bis Freitag </w:t>
                      </w:r>
                      <w:r>
                        <w:rPr>
                          <w:sz w:val="24"/>
                          <w:szCs w:val="24"/>
                        </w:rPr>
                        <w:t>12</w:t>
                      </w:r>
                      <w:r w:rsidRPr="00495F61">
                        <w:rPr>
                          <w:sz w:val="24"/>
                          <w:szCs w:val="24"/>
                        </w:rPr>
                        <w:t>. Februar 202</w:t>
                      </w:r>
                      <w:r>
                        <w:rPr>
                          <w:sz w:val="24"/>
                          <w:szCs w:val="24"/>
                        </w:rPr>
                        <w:t>7</w:t>
                      </w:r>
                    </w:p>
                    <w:p w14:paraId="221EE517" w14:textId="77777777" w:rsidR="00AF538C" w:rsidRDefault="00AF538C" w:rsidP="00AF538C">
                      <w:pPr>
                        <w:pStyle w:val="-FliesstextBlocksatz"/>
                        <w:spacing w:after="0"/>
                        <w:ind w:left="0"/>
                        <w:rPr>
                          <w:sz w:val="24"/>
                          <w:szCs w:val="24"/>
                        </w:rPr>
                      </w:pPr>
                      <w:r w:rsidRPr="00495F61">
                        <w:rPr>
                          <w:sz w:val="24"/>
                          <w:szCs w:val="24"/>
                        </w:rPr>
                        <w:t>Zeit: 09.</w:t>
                      </w:r>
                      <w:r>
                        <w:rPr>
                          <w:sz w:val="24"/>
                          <w:szCs w:val="24"/>
                        </w:rPr>
                        <w:t>00</w:t>
                      </w:r>
                      <w:r w:rsidRPr="00495F61">
                        <w:rPr>
                          <w:sz w:val="24"/>
                          <w:szCs w:val="24"/>
                        </w:rPr>
                        <w:t xml:space="preserve"> bis 16.00 Uhr</w:t>
                      </w:r>
                      <w:r>
                        <w:rPr>
                          <w:sz w:val="24"/>
                          <w:szCs w:val="24"/>
                        </w:rPr>
                        <w:t>, mit Mittagessen und Zvieri.</w:t>
                      </w:r>
                    </w:p>
                    <w:p w14:paraId="16475530" w14:textId="77777777" w:rsidR="00AF538C" w:rsidRPr="00495F61" w:rsidRDefault="00AF538C" w:rsidP="00AF538C">
                      <w:pPr>
                        <w:pStyle w:val="-FliesstextBlocksatz"/>
                        <w:spacing w:after="0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  <w:p w14:paraId="499BBDE5" w14:textId="77777777" w:rsidR="00AF538C" w:rsidRPr="00495F61" w:rsidRDefault="00AF538C" w:rsidP="00AF538C">
                      <w:pPr>
                        <w:pStyle w:val="-FliesstextBlocksatz"/>
                        <w:spacing w:after="0"/>
                        <w:ind w:left="0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Grosse Teilete</w:t>
                      </w:r>
                      <w:r w:rsidRPr="00495F61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76D0E184" w14:textId="77777777" w:rsidR="00AF538C" w:rsidRPr="00495F61" w:rsidRDefault="00AF538C" w:rsidP="00AF538C">
                      <w:pPr>
                        <w:pStyle w:val="-FliesstextBlocksatz"/>
                        <w:spacing w:after="0"/>
                        <w:ind w:lef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Freitag,</w:t>
                      </w:r>
                      <w:r w:rsidRPr="00495F61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12</w:t>
                      </w:r>
                      <w:r w:rsidRPr="00495F61">
                        <w:rPr>
                          <w:sz w:val="24"/>
                          <w:szCs w:val="24"/>
                        </w:rPr>
                        <w:t>. Februar,</w:t>
                      </w:r>
                      <w:r>
                        <w:rPr>
                          <w:sz w:val="24"/>
                          <w:szCs w:val="24"/>
                        </w:rPr>
                        <w:t xml:space="preserve"> ab 16.30 bis 18:30</w:t>
                      </w:r>
                      <w:r w:rsidRPr="00495F61">
                        <w:rPr>
                          <w:sz w:val="24"/>
                          <w:szCs w:val="24"/>
                        </w:rPr>
                        <w:t xml:space="preserve"> Uhr. Zu</w:t>
                      </w:r>
                      <w:r>
                        <w:rPr>
                          <w:sz w:val="24"/>
                          <w:szCs w:val="24"/>
                        </w:rPr>
                        <w:t>m gemeinsamen</w:t>
                      </w:r>
                      <w:r w:rsidRPr="00495F61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Abschlussessen</w:t>
                      </w:r>
                      <w:r w:rsidRPr="00495F61">
                        <w:rPr>
                          <w:sz w:val="24"/>
                          <w:szCs w:val="24"/>
                        </w:rPr>
                        <w:t xml:space="preserve"> sind alle </w:t>
                      </w:r>
                      <w:r>
                        <w:rPr>
                          <w:sz w:val="24"/>
                          <w:szCs w:val="24"/>
                        </w:rPr>
                        <w:t xml:space="preserve">Eltern, Grosseltern, </w:t>
                      </w:r>
                      <w:r w:rsidRPr="00495F61">
                        <w:rPr>
                          <w:sz w:val="24"/>
                          <w:szCs w:val="24"/>
                        </w:rPr>
                        <w:t>Freunde und N</w:t>
                      </w:r>
                      <w:r>
                        <w:rPr>
                          <w:sz w:val="24"/>
                          <w:szCs w:val="24"/>
                        </w:rPr>
                        <w:t>achbarn</w:t>
                      </w:r>
                      <w:r w:rsidRPr="00495F61">
                        <w:rPr>
                          <w:sz w:val="24"/>
                          <w:szCs w:val="24"/>
                        </w:rPr>
                        <w:t xml:space="preserve"> herzlich eingeladen.</w:t>
                      </w:r>
                    </w:p>
                    <w:p w14:paraId="4668714D" w14:textId="77777777" w:rsidR="00AF538C" w:rsidRDefault="00AF538C" w:rsidP="00AF538C">
                      <w:pPr>
                        <w:pStyle w:val="-FliesstextBlocksatz"/>
                        <w:spacing w:after="0"/>
                        <w:ind w:left="0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2FCF63A0" w14:textId="77777777" w:rsidR="00AF538C" w:rsidRDefault="00AF538C" w:rsidP="00AF538C">
                      <w:pPr>
                        <w:pStyle w:val="-FliesstextBlocksatz"/>
                        <w:spacing w:after="0"/>
                        <w:ind w:left="0"/>
                        <w:rPr>
                          <w:sz w:val="24"/>
                          <w:szCs w:val="24"/>
                        </w:rPr>
                      </w:pPr>
                      <w:r w:rsidRPr="00495F61">
                        <w:rPr>
                          <w:b/>
                          <w:sz w:val="24"/>
                          <w:szCs w:val="24"/>
                        </w:rPr>
                        <w:t>Treffpunkt: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495F61">
                        <w:rPr>
                          <w:sz w:val="24"/>
                          <w:szCs w:val="24"/>
                        </w:rPr>
                        <w:t>Reformiertes Kirchgemeindehaus Wülflingen</w:t>
                      </w:r>
                    </w:p>
                    <w:p w14:paraId="422DC3FF" w14:textId="77777777" w:rsidR="00AF538C" w:rsidRPr="00817691" w:rsidRDefault="00AF538C" w:rsidP="00AF538C">
                      <w:pPr>
                        <w:pStyle w:val="-FliesstextBlocksatz"/>
                        <w:spacing w:after="0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  <w:p w14:paraId="70C4E36D" w14:textId="7BACBC0E" w:rsidR="00AF538C" w:rsidRPr="00495F61" w:rsidRDefault="00AF538C" w:rsidP="00AF538C">
                      <w:pPr>
                        <w:pStyle w:val="-FliesstextBlocksatz"/>
                        <w:spacing w:after="0"/>
                        <w:ind w:left="0"/>
                        <w:rPr>
                          <w:b/>
                          <w:sz w:val="24"/>
                          <w:szCs w:val="24"/>
                        </w:rPr>
                      </w:pPr>
                      <w:r w:rsidRPr="00495F61">
                        <w:rPr>
                          <w:b/>
                          <w:sz w:val="24"/>
                          <w:szCs w:val="24"/>
                        </w:rPr>
                        <w:t>Kosten:</w:t>
                      </w:r>
                    </w:p>
                    <w:p w14:paraId="4C55CBFA" w14:textId="77777777" w:rsidR="00AF538C" w:rsidRPr="00495F61" w:rsidRDefault="00AF538C" w:rsidP="00AF538C">
                      <w:pPr>
                        <w:pStyle w:val="-FliesstextBlocksatz"/>
                        <w:spacing w:after="0"/>
                        <w:ind w:left="0"/>
                        <w:rPr>
                          <w:sz w:val="24"/>
                          <w:szCs w:val="24"/>
                        </w:rPr>
                      </w:pPr>
                      <w:r w:rsidRPr="00495F61">
                        <w:rPr>
                          <w:sz w:val="24"/>
                          <w:szCs w:val="24"/>
                        </w:rPr>
                        <w:t xml:space="preserve">1. Kind </w:t>
                      </w:r>
                      <w:r>
                        <w:rPr>
                          <w:sz w:val="24"/>
                          <w:szCs w:val="24"/>
                        </w:rPr>
                        <w:t>150.-</w:t>
                      </w:r>
                    </w:p>
                    <w:p w14:paraId="127F0792" w14:textId="77777777" w:rsidR="00AF538C" w:rsidRDefault="00AF538C" w:rsidP="00AF538C">
                      <w:pPr>
                        <w:pStyle w:val="-FliesstextBlocksatz"/>
                        <w:spacing w:after="0"/>
                        <w:ind w:left="0"/>
                        <w:rPr>
                          <w:sz w:val="24"/>
                          <w:szCs w:val="24"/>
                        </w:rPr>
                      </w:pPr>
                      <w:r w:rsidRPr="00495F61">
                        <w:rPr>
                          <w:sz w:val="24"/>
                          <w:szCs w:val="24"/>
                        </w:rPr>
                        <w:t>2. Kind 130.</w:t>
                      </w:r>
                      <w:r>
                        <w:rPr>
                          <w:sz w:val="24"/>
                          <w:szCs w:val="24"/>
                        </w:rPr>
                        <w:t>-</w:t>
                      </w:r>
                    </w:p>
                    <w:p w14:paraId="2E522609" w14:textId="77777777" w:rsidR="00AF538C" w:rsidRPr="00495F61" w:rsidRDefault="00AF538C" w:rsidP="00AF538C">
                      <w:pPr>
                        <w:pStyle w:val="-FliesstextBlocksatz"/>
                        <w:spacing w:after="0"/>
                        <w:ind w:lef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3. Kind 100.-</w:t>
                      </w:r>
                      <w:r w:rsidRPr="00495F61">
                        <w:rPr>
                          <w:sz w:val="24"/>
                          <w:szCs w:val="24"/>
                        </w:rPr>
                        <w:tab/>
                      </w:r>
                    </w:p>
                    <w:p w14:paraId="21CBBC01" w14:textId="12747EEB" w:rsidR="002E3CD9" w:rsidRPr="00210D4F" w:rsidRDefault="00AF538C" w:rsidP="00210D4F">
                      <w:pPr>
                        <w:pStyle w:val="-FliesstextBlocksatz"/>
                        <w:spacing w:after="0"/>
                        <w:ind w:left="0"/>
                        <w:rPr>
                          <w:sz w:val="24"/>
                          <w:szCs w:val="24"/>
                        </w:rPr>
                      </w:pPr>
                      <w:r w:rsidRPr="00495F61">
                        <w:rPr>
                          <w:sz w:val="24"/>
                          <w:szCs w:val="24"/>
                        </w:rPr>
                        <w:t>Bei finanziellem Engpass wende</w:t>
                      </w:r>
                      <w:r>
                        <w:rPr>
                          <w:sz w:val="24"/>
                          <w:szCs w:val="24"/>
                        </w:rPr>
                        <w:t>n</w:t>
                      </w:r>
                      <w:r w:rsidRPr="00495F61">
                        <w:rPr>
                          <w:sz w:val="24"/>
                          <w:szCs w:val="24"/>
                        </w:rPr>
                        <w:t xml:space="preserve"> Sie sich an: </w:t>
                      </w:r>
                      <w:r>
                        <w:rPr>
                          <w:sz w:val="24"/>
                          <w:szCs w:val="24"/>
                        </w:rPr>
                        <w:t>Rahel Schönberger</w:t>
                      </w:r>
                    </w:p>
                  </w:txbxContent>
                </v:textbox>
              </v:shape>
            </w:pict>
          </mc:Fallback>
        </mc:AlternateContent>
      </w:r>
      <w:r w:rsidR="00E306FA" w:rsidRPr="00812971">
        <w:rPr>
          <w:rFonts w:ascii="Times New Roman" w:hAnsi="Times New Roman"/>
          <w:noProof/>
          <w:sz w:val="24"/>
          <w:szCs w:val="24"/>
          <w:lang w:val="de-CH" w:eastAsia="de-CH"/>
        </w:rPr>
        <w:drawing>
          <wp:anchor distT="0" distB="0" distL="114300" distR="114300" simplePos="0" relativeHeight="251729920" behindDoc="0" locked="0" layoutInCell="1" allowOverlap="1" wp14:anchorId="3DB13677" wp14:editId="52834FB1">
            <wp:simplePos x="0" y="0"/>
            <wp:positionH relativeFrom="column">
              <wp:posOffset>2489835</wp:posOffset>
            </wp:positionH>
            <wp:positionV relativeFrom="paragraph">
              <wp:posOffset>-1428750</wp:posOffset>
            </wp:positionV>
            <wp:extent cx="1771650" cy="429260"/>
            <wp:effectExtent l="0" t="0" r="0" b="8890"/>
            <wp:wrapNone/>
            <wp:docPr id="24" name="il_fi" descr="http://www.granegger.at/index-Dateien/image88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granegger.at/index-Dateien/image8891.gif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29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D8D2B4" w14:textId="07C8214E" w:rsidR="00903CB9" w:rsidRPr="00903CB9" w:rsidRDefault="00903CB9" w:rsidP="00903CB9">
      <w:pPr>
        <w:rPr>
          <w:rFonts w:ascii="Arial" w:hAnsi="Arial" w:cs="Arial"/>
          <w:sz w:val="20"/>
          <w:szCs w:val="20"/>
          <w:lang w:val="de-CH"/>
        </w:rPr>
      </w:pPr>
    </w:p>
    <w:p w14:paraId="711820E6" w14:textId="77777777" w:rsidR="00D00CDB" w:rsidRPr="00107BA8" w:rsidRDefault="00D00CDB" w:rsidP="00903CB9">
      <w:pPr>
        <w:rPr>
          <w:rFonts w:ascii="Arial" w:hAnsi="Arial" w:cs="Arial"/>
          <w:sz w:val="20"/>
          <w:szCs w:val="20"/>
          <w:lang w:val="de-CH"/>
        </w:rPr>
      </w:pPr>
    </w:p>
    <w:sectPr w:rsidR="00D00CDB" w:rsidRPr="00107BA8" w:rsidSect="00672D88">
      <w:headerReference w:type="default" r:id="rId18"/>
      <w:headerReference w:type="first" r:id="rId19"/>
      <w:pgSz w:w="16840" w:h="11907" w:orient="landscape" w:code="9"/>
      <w:pgMar w:top="2835" w:right="1134" w:bottom="284" w:left="1134" w:header="709" w:footer="0" w:gutter="0"/>
      <w:cols w:num="2" w:space="158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58D48" w14:textId="77777777" w:rsidR="006868A6" w:rsidRDefault="006868A6" w:rsidP="00606861">
      <w:pPr>
        <w:spacing w:after="0" w:line="240" w:lineRule="auto"/>
      </w:pPr>
      <w:r>
        <w:separator/>
      </w:r>
    </w:p>
  </w:endnote>
  <w:endnote w:type="continuationSeparator" w:id="0">
    <w:p w14:paraId="6C2FADD7" w14:textId="77777777" w:rsidR="006868A6" w:rsidRDefault="006868A6" w:rsidP="00606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2A6E3" w14:textId="77777777" w:rsidR="006868A6" w:rsidRDefault="006868A6" w:rsidP="00606861">
      <w:pPr>
        <w:spacing w:after="0" w:line="240" w:lineRule="auto"/>
      </w:pPr>
      <w:r>
        <w:separator/>
      </w:r>
    </w:p>
  </w:footnote>
  <w:footnote w:type="continuationSeparator" w:id="0">
    <w:p w14:paraId="070158D7" w14:textId="77777777" w:rsidR="006868A6" w:rsidRDefault="006868A6" w:rsidP="00606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68BD7" w14:textId="77777777" w:rsidR="002E3CD9" w:rsidRDefault="00D31BE4" w:rsidP="00FE769F">
    <w:pPr>
      <w:tabs>
        <w:tab w:val="right" w:pos="7797"/>
      </w:tabs>
    </w:pPr>
    <w:r>
      <w:rPr>
        <w:noProof/>
        <w:lang w:val="de-CH" w:eastAsia="de-CH"/>
      </w:rPr>
      <w:drawing>
        <wp:anchor distT="0" distB="0" distL="114300" distR="114300" simplePos="0" relativeHeight="251666432" behindDoc="0" locked="0" layoutInCell="1" allowOverlap="1" wp14:anchorId="3C81C954" wp14:editId="5A15707C">
          <wp:simplePos x="0" y="0"/>
          <wp:positionH relativeFrom="page">
            <wp:posOffset>342265</wp:posOffset>
          </wp:positionH>
          <wp:positionV relativeFrom="page">
            <wp:posOffset>323850</wp:posOffset>
          </wp:positionV>
          <wp:extent cx="1209600" cy="331200"/>
          <wp:effectExtent l="0" t="0" r="0" b="0"/>
          <wp:wrapNone/>
          <wp:docPr id="914802982" name="Grafik 9148029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tmarke_Wülflingen_RGB_600dpi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D34D3" w14:textId="77777777" w:rsidR="002E3CD9" w:rsidRDefault="000B3118">
    <w:pPr>
      <w:pStyle w:val="Kopfzeile"/>
    </w:pPr>
    <w:r>
      <w:rPr>
        <w:noProof/>
        <w:lang w:val="de-CH" w:eastAsia="de-CH"/>
      </w:rPr>
      <w:drawing>
        <wp:anchor distT="0" distB="0" distL="114300" distR="114300" simplePos="0" relativeHeight="251664384" behindDoc="0" locked="0" layoutInCell="1" allowOverlap="1" wp14:anchorId="5A9F4A35" wp14:editId="2BEEC12D">
          <wp:simplePos x="0" y="0"/>
          <wp:positionH relativeFrom="page">
            <wp:posOffset>5670550</wp:posOffset>
          </wp:positionH>
          <wp:positionV relativeFrom="page">
            <wp:posOffset>323850</wp:posOffset>
          </wp:positionV>
          <wp:extent cx="1209600" cy="331200"/>
          <wp:effectExtent l="0" t="0" r="0" b="0"/>
          <wp:wrapNone/>
          <wp:docPr id="1941546762" name="Grafik 19415467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tmarke_Wülflingen_RGB_600dpi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 style="mso-wrap-style:none;mso-width-percent:400;mso-width-relative:margin;mso-height-relative:margin" fillcolor="white" stroke="f">
      <v:fill color="white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C74"/>
    <w:rsid w:val="0005011C"/>
    <w:rsid w:val="00050C7C"/>
    <w:rsid w:val="00057CB7"/>
    <w:rsid w:val="000723A1"/>
    <w:rsid w:val="0007383A"/>
    <w:rsid w:val="00075A31"/>
    <w:rsid w:val="00083C14"/>
    <w:rsid w:val="00090A8B"/>
    <w:rsid w:val="000A6D48"/>
    <w:rsid w:val="000B3118"/>
    <w:rsid w:val="000B58D0"/>
    <w:rsid w:val="000F3972"/>
    <w:rsid w:val="00107BA8"/>
    <w:rsid w:val="00112ABE"/>
    <w:rsid w:val="0013541C"/>
    <w:rsid w:val="0014340E"/>
    <w:rsid w:val="00145713"/>
    <w:rsid w:val="00165169"/>
    <w:rsid w:val="00190314"/>
    <w:rsid w:val="001A0718"/>
    <w:rsid w:val="001A5E91"/>
    <w:rsid w:val="001E0E49"/>
    <w:rsid w:val="002054C8"/>
    <w:rsid w:val="00210D4F"/>
    <w:rsid w:val="002329D0"/>
    <w:rsid w:val="00275E8A"/>
    <w:rsid w:val="002A65D6"/>
    <w:rsid w:val="002B54DC"/>
    <w:rsid w:val="002E3CD9"/>
    <w:rsid w:val="002F31D8"/>
    <w:rsid w:val="003066EE"/>
    <w:rsid w:val="00335B33"/>
    <w:rsid w:val="0036454B"/>
    <w:rsid w:val="00365171"/>
    <w:rsid w:val="003A0441"/>
    <w:rsid w:val="003A25FC"/>
    <w:rsid w:val="003A472E"/>
    <w:rsid w:val="003E12A0"/>
    <w:rsid w:val="003E3FA9"/>
    <w:rsid w:val="003F7FCF"/>
    <w:rsid w:val="0040192C"/>
    <w:rsid w:val="00426369"/>
    <w:rsid w:val="004329F3"/>
    <w:rsid w:val="00455699"/>
    <w:rsid w:val="00462977"/>
    <w:rsid w:val="00462D55"/>
    <w:rsid w:val="00467968"/>
    <w:rsid w:val="00470E6E"/>
    <w:rsid w:val="004861BE"/>
    <w:rsid w:val="00491A0C"/>
    <w:rsid w:val="004A5E64"/>
    <w:rsid w:val="004B0082"/>
    <w:rsid w:val="004B0E96"/>
    <w:rsid w:val="004C444A"/>
    <w:rsid w:val="004E7F84"/>
    <w:rsid w:val="004F25F6"/>
    <w:rsid w:val="005266A7"/>
    <w:rsid w:val="00534C6B"/>
    <w:rsid w:val="00552BF1"/>
    <w:rsid w:val="005821C0"/>
    <w:rsid w:val="00597E64"/>
    <w:rsid w:val="005A1FA0"/>
    <w:rsid w:val="005A4A8A"/>
    <w:rsid w:val="005A5EF6"/>
    <w:rsid w:val="005B296E"/>
    <w:rsid w:val="005E3693"/>
    <w:rsid w:val="005F68D8"/>
    <w:rsid w:val="0060003B"/>
    <w:rsid w:val="00606861"/>
    <w:rsid w:val="00613286"/>
    <w:rsid w:val="00653965"/>
    <w:rsid w:val="0065500A"/>
    <w:rsid w:val="00672D88"/>
    <w:rsid w:val="006868A6"/>
    <w:rsid w:val="006A56A7"/>
    <w:rsid w:val="006B444E"/>
    <w:rsid w:val="006B5F39"/>
    <w:rsid w:val="006C4247"/>
    <w:rsid w:val="00707A2A"/>
    <w:rsid w:val="00716D63"/>
    <w:rsid w:val="007351F1"/>
    <w:rsid w:val="007402B9"/>
    <w:rsid w:val="00742182"/>
    <w:rsid w:val="00762D72"/>
    <w:rsid w:val="00775F7A"/>
    <w:rsid w:val="0079097A"/>
    <w:rsid w:val="007B1F5F"/>
    <w:rsid w:val="007E02A0"/>
    <w:rsid w:val="007F1568"/>
    <w:rsid w:val="00800B48"/>
    <w:rsid w:val="00812971"/>
    <w:rsid w:val="00863B98"/>
    <w:rsid w:val="00865497"/>
    <w:rsid w:val="00874116"/>
    <w:rsid w:val="00876562"/>
    <w:rsid w:val="0087796D"/>
    <w:rsid w:val="008A0D74"/>
    <w:rsid w:val="008E6ABB"/>
    <w:rsid w:val="0090329E"/>
    <w:rsid w:val="00903CB9"/>
    <w:rsid w:val="00940318"/>
    <w:rsid w:val="009433D6"/>
    <w:rsid w:val="0095346C"/>
    <w:rsid w:val="00970774"/>
    <w:rsid w:val="0097298A"/>
    <w:rsid w:val="00984AA7"/>
    <w:rsid w:val="00991F1F"/>
    <w:rsid w:val="00993EEA"/>
    <w:rsid w:val="009946BD"/>
    <w:rsid w:val="00997690"/>
    <w:rsid w:val="009D2D00"/>
    <w:rsid w:val="009E5CD4"/>
    <w:rsid w:val="00A21FE6"/>
    <w:rsid w:val="00A51068"/>
    <w:rsid w:val="00A75E75"/>
    <w:rsid w:val="00A76C4B"/>
    <w:rsid w:val="00A903EC"/>
    <w:rsid w:val="00AA6ACF"/>
    <w:rsid w:val="00AB08D1"/>
    <w:rsid w:val="00AF538C"/>
    <w:rsid w:val="00AF5F41"/>
    <w:rsid w:val="00B027EC"/>
    <w:rsid w:val="00B30D46"/>
    <w:rsid w:val="00BA65EC"/>
    <w:rsid w:val="00BB06E4"/>
    <w:rsid w:val="00BD7816"/>
    <w:rsid w:val="00BF08FA"/>
    <w:rsid w:val="00C12354"/>
    <w:rsid w:val="00C35089"/>
    <w:rsid w:val="00C41EA8"/>
    <w:rsid w:val="00C5186C"/>
    <w:rsid w:val="00C762F3"/>
    <w:rsid w:val="00C91513"/>
    <w:rsid w:val="00CA1611"/>
    <w:rsid w:val="00CA4B33"/>
    <w:rsid w:val="00CB7582"/>
    <w:rsid w:val="00CE696B"/>
    <w:rsid w:val="00CF2AE9"/>
    <w:rsid w:val="00D00CDB"/>
    <w:rsid w:val="00D179F6"/>
    <w:rsid w:val="00D31BE4"/>
    <w:rsid w:val="00D542A7"/>
    <w:rsid w:val="00D62FA8"/>
    <w:rsid w:val="00D8146B"/>
    <w:rsid w:val="00D864FE"/>
    <w:rsid w:val="00D869A2"/>
    <w:rsid w:val="00DC0B61"/>
    <w:rsid w:val="00DF4470"/>
    <w:rsid w:val="00E306FA"/>
    <w:rsid w:val="00E41C74"/>
    <w:rsid w:val="00E610C0"/>
    <w:rsid w:val="00E866F1"/>
    <w:rsid w:val="00ED0A45"/>
    <w:rsid w:val="00F0224E"/>
    <w:rsid w:val="00F04959"/>
    <w:rsid w:val="00F12D36"/>
    <w:rsid w:val="00F823FF"/>
    <w:rsid w:val="00F82D3A"/>
    <w:rsid w:val="00F86D51"/>
    <w:rsid w:val="00FE3141"/>
    <w:rsid w:val="00FE769F"/>
    <w:rsid w:val="00FF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style="mso-wrap-style:none;mso-width-percent:400;mso-width-relative:margin;mso-height-relative:margin" fillcolor="white" stroke="f">
      <v:fill color="white"/>
      <v:stroke on="f"/>
      <v:textbox inset="0,0,0,0"/>
    </o:shapedefaults>
    <o:shapelayout v:ext="edit">
      <o:idmap v:ext="edit" data="2"/>
    </o:shapelayout>
  </w:shapeDefaults>
  <w:decimalSymbol w:val="."/>
  <w:listSeparator w:val=";"/>
  <w14:docId w14:val="451E2C40"/>
  <w15:docId w15:val="{0BA2B283-52EF-4517-8413-B03AAB1F6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AF5F41"/>
    <w:pPr>
      <w:spacing w:after="200" w:line="276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rsid w:val="006B5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-RckseiteUntertitel"/>
    <w:next w:val="Standard"/>
    <w:link w:val="berschrift2Zchn"/>
    <w:uiPriority w:val="9"/>
    <w:unhideWhenUsed/>
    <w:rsid w:val="00AF5F41"/>
    <w:pPr>
      <w:ind w:left="0"/>
      <w:outlineLvl w:val="1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5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5F41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AF5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5F41"/>
    <w:rPr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5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5699"/>
    <w:rPr>
      <w:rFonts w:ascii="Tahoma" w:hAnsi="Tahoma" w:cs="Tahoma"/>
      <w:sz w:val="16"/>
      <w:szCs w:val="16"/>
    </w:rPr>
  </w:style>
  <w:style w:type="paragraph" w:customStyle="1" w:styleId="-FrontTitelfett">
    <w:name w:val="- Front Titel fett"/>
    <w:basedOn w:val="-FrontTitel"/>
    <w:uiPriority w:val="99"/>
    <w:rsid w:val="00AA6ACF"/>
    <w:rPr>
      <w:b/>
    </w:rPr>
  </w:style>
  <w:style w:type="paragraph" w:customStyle="1" w:styleId="-FrontTitel">
    <w:name w:val="- Front Titel"/>
    <w:basedOn w:val="Standard"/>
    <w:next w:val="-FrontTitelfett"/>
    <w:uiPriority w:val="99"/>
    <w:rsid w:val="00AA6ACF"/>
    <w:pPr>
      <w:tabs>
        <w:tab w:val="left" w:pos="-709"/>
      </w:tabs>
      <w:spacing w:line="240" w:lineRule="auto"/>
      <w:contextualSpacing/>
    </w:pPr>
    <w:rPr>
      <w:rFonts w:ascii="Arial" w:hAnsi="Arial" w:cs="Arial"/>
      <w:color w:val="FFFFFF"/>
      <w:sz w:val="56"/>
      <w:szCs w:val="56"/>
      <w:lang w:val="de-CH"/>
    </w:rPr>
  </w:style>
  <w:style w:type="paragraph" w:customStyle="1" w:styleId="-FrontUntertitel">
    <w:name w:val="- Front Untertitel"/>
    <w:basedOn w:val="Standard"/>
    <w:uiPriority w:val="99"/>
    <w:qFormat/>
    <w:rsid w:val="00AA6ACF"/>
    <w:pPr>
      <w:tabs>
        <w:tab w:val="left" w:pos="-709"/>
      </w:tabs>
      <w:spacing w:before="200"/>
      <w:contextualSpacing/>
    </w:pPr>
    <w:rPr>
      <w:rFonts w:ascii="Arial" w:hAnsi="Arial" w:cs="Arial"/>
      <w:color w:val="FFFFFF"/>
      <w:sz w:val="28"/>
      <w:szCs w:val="28"/>
      <w:lang w:val="de-CH"/>
    </w:rPr>
  </w:style>
  <w:style w:type="paragraph" w:customStyle="1" w:styleId="-FrontKurzinfo">
    <w:name w:val="- Front Kurzinfo"/>
    <w:basedOn w:val="Standard"/>
    <w:uiPriority w:val="99"/>
    <w:rsid w:val="00AA6ACF"/>
    <w:pPr>
      <w:tabs>
        <w:tab w:val="left" w:pos="-709"/>
      </w:tabs>
      <w:contextualSpacing/>
    </w:pPr>
    <w:rPr>
      <w:rFonts w:ascii="Arial" w:hAnsi="Arial" w:cs="Arial"/>
      <w:color w:val="FFFFFF"/>
      <w:sz w:val="20"/>
      <w:szCs w:val="20"/>
      <w:lang w:val="de-CH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B5F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-RcksteiteTitelfett">
    <w:name w:val="- Rücksteite Titel fett"/>
    <w:basedOn w:val="Standard"/>
    <w:rsid w:val="003A472E"/>
    <w:pPr>
      <w:spacing w:after="0" w:line="240" w:lineRule="auto"/>
      <w:ind w:left="-57" w:right="57"/>
    </w:pPr>
    <w:rPr>
      <w:rFonts w:ascii="Arial" w:hAnsi="Arial" w:cs="Arial"/>
      <w:b/>
      <w:color w:val="0079BC"/>
      <w:sz w:val="58"/>
      <w:szCs w:val="60"/>
      <w:lang w:val="de-CH"/>
    </w:rPr>
  </w:style>
  <w:style w:type="paragraph" w:customStyle="1" w:styleId="-RckseiteTitel">
    <w:name w:val="- Rückseite Titel"/>
    <w:basedOn w:val="-RcksteiteTitelfett"/>
    <w:rsid w:val="006B5F39"/>
    <w:rPr>
      <w:b w:val="0"/>
    </w:rPr>
  </w:style>
  <w:style w:type="paragraph" w:customStyle="1" w:styleId="-RckseiteUntertitel">
    <w:name w:val="- Rückseite Untertitel"/>
    <w:basedOn w:val="Standard"/>
    <w:rsid w:val="003A472E"/>
    <w:pPr>
      <w:spacing w:before="360" w:after="80" w:line="240" w:lineRule="auto"/>
      <w:ind w:left="-57" w:right="57"/>
      <w:contextualSpacing/>
    </w:pPr>
    <w:rPr>
      <w:rFonts w:ascii="Arial" w:hAnsi="Arial" w:cs="Arial"/>
      <w:color w:val="0079BC"/>
      <w:sz w:val="34"/>
      <w:szCs w:val="32"/>
      <w:lang w:val="de-CH"/>
    </w:rPr>
  </w:style>
  <w:style w:type="paragraph" w:customStyle="1" w:styleId="-RckseiteFliesstext">
    <w:name w:val="- Rückseite Fliesstext"/>
    <w:basedOn w:val="Standard"/>
    <w:rsid w:val="006B5F39"/>
    <w:pPr>
      <w:ind w:left="-57" w:right="57"/>
    </w:pPr>
    <w:rPr>
      <w:rFonts w:ascii="Arial" w:hAnsi="Arial" w:cs="Arial"/>
      <w:sz w:val="20"/>
      <w:szCs w:val="20"/>
      <w:lang w:val="de-CH"/>
    </w:rPr>
  </w:style>
  <w:style w:type="paragraph" w:customStyle="1" w:styleId="-RckseiteLead">
    <w:name w:val="- Rückseite Lead"/>
    <w:basedOn w:val="Standard"/>
    <w:next w:val="-RckseiteFliesstext"/>
    <w:rsid w:val="00F86D51"/>
    <w:pPr>
      <w:spacing w:before="100" w:beforeAutospacing="1" w:after="100" w:afterAutospacing="1" w:line="280" w:lineRule="exact"/>
      <w:ind w:left="-57"/>
      <w:contextualSpacing/>
    </w:pPr>
    <w:rPr>
      <w:rFonts w:ascii="Arial" w:eastAsia="Times New Roman" w:hAnsi="Arial" w:cs="Arial"/>
      <w:b/>
      <w:sz w:val="20"/>
      <w:szCs w:val="20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F5F41"/>
    <w:rPr>
      <w:rFonts w:ascii="Arial" w:hAnsi="Arial" w:cs="Arial"/>
      <w:color w:val="0079BC"/>
      <w:sz w:val="32"/>
      <w:szCs w:val="32"/>
      <w:lang w:val="de-CH"/>
    </w:rPr>
  </w:style>
  <w:style w:type="paragraph" w:customStyle="1" w:styleId="-RckseiteAbsender">
    <w:name w:val="- Rückseite Absender"/>
    <w:basedOn w:val="-RckseiteLead"/>
    <w:rsid w:val="003A25FC"/>
  </w:style>
  <w:style w:type="paragraph" w:customStyle="1" w:styleId="-FliesstextBlocksatz">
    <w:name w:val="- Fliesstext Blocksatz"/>
    <w:basedOn w:val="-RckseiteFliesstext"/>
    <w:rsid w:val="00C91513"/>
    <w:pPr>
      <w:jc w:val="both"/>
    </w:pPr>
  </w:style>
  <w:style w:type="paragraph" w:customStyle="1" w:styleId="-RckseiteUntertitel2">
    <w:name w:val="- Rückseite Untertitel 2"/>
    <w:basedOn w:val="berschrift2"/>
    <w:rsid w:val="003A472E"/>
  </w:style>
  <w:style w:type="character" w:styleId="Hyperlink">
    <w:name w:val="Hyperlink"/>
    <w:basedOn w:val="Absatz-Standardschriftart"/>
    <w:uiPriority w:val="99"/>
    <w:unhideWhenUsed/>
    <w:rsid w:val="00CA16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efwuelflingen.ch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rahel.schoenberger@reformiert-winterthur.ch" TargetMode="External"/><Relationship Id="rId17" Type="http://schemas.openxmlformats.org/officeDocument/2006/relationships/image" Target="http://www.granegger.at/index-Dateien/image8891.gi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gi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://www.refwuelflingen.ch" TargetMode="Externa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rahel.schoenberger@reformiert-winterthur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a\AppData\Local\Microsoft\Windows\INetCache\Content.Outlook\IHBDH5H4\Sorte%2003a_Flyer_A5_4%20S_hoch_1.0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3073410652F646A72EBAA3542BBCA1" ma:contentTypeVersion="17" ma:contentTypeDescription="Ein neues Dokument erstellen." ma:contentTypeScope="" ma:versionID="dc57e8976d4127a632c61ed66fe8ca73">
  <xsd:schema xmlns:xsd="http://www.w3.org/2001/XMLSchema" xmlns:xs="http://www.w3.org/2001/XMLSchema" xmlns:p="http://schemas.microsoft.com/office/2006/metadata/properties" xmlns:ns2="2d21a6ae-28a4-4602-a48a-dfe308f0cc97" xmlns:ns3="bb301f6f-61a8-420e-b337-7408ce7df9a3" targetNamespace="http://schemas.microsoft.com/office/2006/metadata/properties" ma:root="true" ma:fieldsID="f6887e92d84b7fd8964779cc33580592" ns2:_="" ns3:_="">
    <xsd:import namespace="2d21a6ae-28a4-4602-a48a-dfe308f0cc97"/>
    <xsd:import namespace="bb301f6f-61a8-420e-b337-7408ce7df9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1a6ae-28a4-4602-a48a-dfe308f0c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59a4953c-9a0c-4a4a-b301-c969e2a9c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01f6f-61a8-420e-b337-7408ce7df9a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fe7471f-b836-44ce-b2c9-9fb1dcbe85d5}" ma:internalName="TaxCatchAll" ma:showField="CatchAllData" ma:web="bb301f6f-61a8-420e-b337-7408ce7df9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21a6ae-28a4-4602-a48a-dfe308f0cc97">
      <Terms xmlns="http://schemas.microsoft.com/office/infopath/2007/PartnerControls"/>
    </lcf76f155ced4ddcb4097134ff3c332f>
    <TaxCatchAll xmlns="bb301f6f-61a8-420e-b337-7408ce7df9a3" xsi:nil="true"/>
  </documentManagement>
</p:properties>
</file>

<file path=customXml/itemProps1.xml><?xml version="1.0" encoding="utf-8"?>
<ds:datastoreItem xmlns:ds="http://schemas.openxmlformats.org/officeDocument/2006/customXml" ds:itemID="{AE3760CB-76CD-4AFD-8B80-32BD381EBE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1a6ae-28a4-4602-a48a-dfe308f0cc97"/>
    <ds:schemaRef ds:uri="bb301f6f-61a8-420e-b337-7408ce7df9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4974AA-3A49-400E-9331-CA58AEEDA3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8709FF-DCED-4793-8BF7-8FFA41E2598C}">
  <ds:schemaRefs>
    <ds:schemaRef ds:uri="http://schemas.microsoft.com/office/2006/metadata/properties"/>
    <ds:schemaRef ds:uri="http://schemas.microsoft.com/office/infopath/2007/PartnerControls"/>
    <ds:schemaRef ds:uri="2d21a6ae-28a4-4602-a48a-dfe308f0cc97"/>
    <ds:schemaRef ds:uri="bb301f6f-61a8-420e-b337-7408ce7df9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Sorte 03a_Flyer_A5_4 S_hoch_1.0.dotx</Template>
  <TotalTime>0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Claudia Aeschbach</cp:lastModifiedBy>
  <cp:revision>5</cp:revision>
  <cp:lastPrinted>2026-10-22T14:21:00Z</cp:lastPrinted>
  <dcterms:created xsi:type="dcterms:W3CDTF">2026-10-22T14:23:00Z</dcterms:created>
  <dcterms:modified xsi:type="dcterms:W3CDTF">2026-10-22T15:07:00Z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0x010100D93073410652F646A72EBAA3542BBCA1</vt:lpwstr>
  </property>
  <property fmtid="{D5CDD505-2E9C-101B-9397-08002B2CF9AE}" pid="3" name="MediaServiceImageTags">
    <vt:lpwstr/>
  </property>
</Properties>
</file>